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A1F" w:rsidRDefault="008E1F94"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4791710</wp:posOffset>
            </wp:positionH>
            <wp:positionV relativeFrom="paragraph">
              <wp:posOffset>-356870</wp:posOffset>
            </wp:positionV>
            <wp:extent cx="2043430" cy="1371600"/>
            <wp:effectExtent l="19050" t="0" r="0" b="0"/>
            <wp:wrapSquare wrapText="bothSides"/>
            <wp:docPr id="1" name="Picture 0" descr="2012_Logo_wo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_Logo_woUW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343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5A84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-228600</wp:posOffset>
            </wp:positionV>
            <wp:extent cx="2714625" cy="413385"/>
            <wp:effectExtent l="19050" t="0" r="9525" b="0"/>
            <wp:wrapNone/>
            <wp:docPr id="3" name="Picture 3" descr="IDHW_col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DHW_col_smal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41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A1F" w:rsidRPr="009311D8" w:rsidRDefault="00217A1F">
      <w:pPr>
        <w:rPr>
          <w:rFonts w:ascii="Arial" w:hAnsi="Arial" w:cs="Arial"/>
        </w:rPr>
      </w:pPr>
    </w:p>
    <w:p w:rsidR="008E1F94" w:rsidRDefault="008E1F94" w:rsidP="00AE0C1C">
      <w:pPr>
        <w:jc w:val="both"/>
        <w:rPr>
          <w:rFonts w:ascii="Arial" w:hAnsi="Arial" w:cs="Arial"/>
          <w:sz w:val="48"/>
          <w:szCs w:val="48"/>
        </w:rPr>
      </w:pPr>
    </w:p>
    <w:p w:rsidR="008E1F94" w:rsidRDefault="008E1F94" w:rsidP="00AE0C1C">
      <w:pPr>
        <w:jc w:val="both"/>
        <w:rPr>
          <w:rFonts w:ascii="Arial" w:hAnsi="Arial" w:cs="Arial"/>
          <w:sz w:val="48"/>
          <w:szCs w:val="48"/>
        </w:rPr>
      </w:pPr>
    </w:p>
    <w:p w:rsidR="00217A1F" w:rsidRPr="009311D8" w:rsidRDefault="007E0476" w:rsidP="00AE0C1C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Resource</w:t>
      </w:r>
      <w:r w:rsidR="00217A1F" w:rsidRPr="009311D8">
        <w:rPr>
          <w:rFonts w:ascii="Arial" w:hAnsi="Arial" w:cs="Arial"/>
          <w:sz w:val="48"/>
          <w:szCs w:val="48"/>
        </w:rPr>
        <w:t xml:space="preserve"> Information Form</w:t>
      </w:r>
    </w:p>
    <w:p w:rsidR="00217A1F" w:rsidRPr="009311D8" w:rsidRDefault="00217A1F">
      <w:pPr>
        <w:rPr>
          <w:rFonts w:ascii="Arial" w:hAnsi="Arial" w:cs="Arial"/>
        </w:rPr>
      </w:pPr>
    </w:p>
    <w:p w:rsidR="00217A1F" w:rsidRPr="007E0476" w:rsidRDefault="00217A1F">
      <w:pPr>
        <w:rPr>
          <w:rFonts w:ascii="Arial" w:hAnsi="Arial" w:cs="Arial"/>
          <w:i/>
          <w:sz w:val="22"/>
          <w:szCs w:val="22"/>
        </w:rPr>
      </w:pPr>
      <w:r w:rsidRPr="007E0476">
        <w:rPr>
          <w:rFonts w:ascii="Arial" w:hAnsi="Arial" w:cs="Arial"/>
          <w:i/>
          <w:sz w:val="22"/>
          <w:szCs w:val="22"/>
        </w:rPr>
        <w:t xml:space="preserve">Please type </w:t>
      </w:r>
      <w:r w:rsidR="009311D8" w:rsidRPr="007E0476">
        <w:rPr>
          <w:rFonts w:ascii="Arial" w:hAnsi="Arial" w:cs="Arial"/>
          <w:i/>
          <w:sz w:val="22"/>
          <w:szCs w:val="22"/>
        </w:rPr>
        <w:t>o</w:t>
      </w:r>
      <w:r w:rsidRPr="007E0476">
        <w:rPr>
          <w:rFonts w:ascii="Arial" w:hAnsi="Arial" w:cs="Arial"/>
          <w:i/>
          <w:sz w:val="22"/>
          <w:szCs w:val="22"/>
        </w:rPr>
        <w:t>r print clearly.</w:t>
      </w:r>
    </w:p>
    <w:p w:rsidR="00217A1F" w:rsidRPr="00AE0C1C" w:rsidRDefault="00217A1F">
      <w:pPr>
        <w:rPr>
          <w:rFonts w:ascii="Arial" w:hAnsi="Arial" w:cs="Arial"/>
          <w:sz w:val="10"/>
          <w:szCs w:val="10"/>
        </w:rPr>
      </w:pPr>
    </w:p>
    <w:p w:rsidR="009311D8" w:rsidRPr="00A379DF" w:rsidRDefault="00217A1F">
      <w:pPr>
        <w:rPr>
          <w:rFonts w:ascii="Arial" w:hAnsi="Arial" w:cs="Arial"/>
        </w:rPr>
      </w:pPr>
      <w:r w:rsidRPr="00A379DF">
        <w:rPr>
          <w:rFonts w:ascii="Arial" w:hAnsi="Arial" w:cs="Arial"/>
          <w:b/>
        </w:rPr>
        <w:t>Name:</w:t>
      </w:r>
      <w:r w:rsidRPr="00A379DF">
        <w:rPr>
          <w:rFonts w:ascii="Arial" w:hAnsi="Arial" w:cs="Arial"/>
        </w:rPr>
        <w:t xml:space="preserve"> What is the name of your </w:t>
      </w:r>
      <w:r w:rsidR="007E0476" w:rsidRPr="00A379DF">
        <w:rPr>
          <w:rFonts w:ascii="Arial" w:hAnsi="Arial" w:cs="Arial"/>
        </w:rPr>
        <w:t>organization</w:t>
      </w:r>
      <w:r w:rsidRPr="00A379DF">
        <w:rPr>
          <w:rFonts w:ascii="Arial" w:hAnsi="Arial" w:cs="Arial"/>
        </w:rPr>
        <w:t>?</w:t>
      </w:r>
      <w:r w:rsidR="007E0476" w:rsidRPr="00A379DF">
        <w:rPr>
          <w:rFonts w:ascii="Arial" w:hAnsi="Arial" w:cs="Arial"/>
        </w:rPr>
        <w:t xml:space="preserve"> </w:t>
      </w:r>
      <w:r w:rsidR="009F6EDA" w:rsidRPr="00A379DF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FD4A79" w:rsidRPr="00A379DF">
        <w:rPr>
          <w:rFonts w:ascii="Arial" w:hAnsi="Arial" w:cs="Arial"/>
        </w:rPr>
        <w:instrText xml:space="preserve"> FORMTEXT </w:instrText>
      </w:r>
      <w:r w:rsidR="009F6EDA" w:rsidRPr="00A379DF">
        <w:rPr>
          <w:rFonts w:ascii="Arial" w:hAnsi="Arial" w:cs="Arial"/>
        </w:rPr>
      </w:r>
      <w:r w:rsidR="009F6EDA" w:rsidRPr="00A379DF">
        <w:rPr>
          <w:rFonts w:ascii="Arial" w:hAnsi="Arial" w:cs="Arial"/>
        </w:rPr>
        <w:fldChar w:fldCharType="separate"/>
      </w:r>
      <w:r w:rsidR="00CE5A84">
        <w:rPr>
          <w:rFonts w:ascii="Arial" w:hAnsi="Arial" w:cs="Arial"/>
        </w:rPr>
        <w:t> </w:t>
      </w:r>
      <w:r w:rsidR="00CE5A84">
        <w:rPr>
          <w:rFonts w:ascii="Arial" w:hAnsi="Arial" w:cs="Arial"/>
        </w:rPr>
        <w:t> </w:t>
      </w:r>
      <w:r w:rsidR="00CE5A84">
        <w:rPr>
          <w:rFonts w:ascii="Arial" w:hAnsi="Arial" w:cs="Arial"/>
        </w:rPr>
        <w:t> </w:t>
      </w:r>
      <w:r w:rsidR="00CE5A84">
        <w:rPr>
          <w:rFonts w:ascii="Arial" w:hAnsi="Arial" w:cs="Arial"/>
        </w:rPr>
        <w:t> </w:t>
      </w:r>
      <w:r w:rsidR="00CE5A84">
        <w:rPr>
          <w:rFonts w:ascii="Arial" w:hAnsi="Arial" w:cs="Arial"/>
        </w:rPr>
        <w:t> </w:t>
      </w:r>
      <w:r w:rsidR="009F6EDA" w:rsidRPr="00A379DF">
        <w:rPr>
          <w:rFonts w:ascii="Arial" w:hAnsi="Arial" w:cs="Arial"/>
        </w:rPr>
        <w:fldChar w:fldCharType="end"/>
      </w:r>
      <w:bookmarkEnd w:id="0"/>
    </w:p>
    <w:p w:rsidR="00217A1F" w:rsidRPr="00A379DF" w:rsidRDefault="00217A1F" w:rsidP="008F346D">
      <w:pPr>
        <w:spacing w:before="120"/>
        <w:rPr>
          <w:rFonts w:ascii="Arial" w:hAnsi="Arial" w:cs="Arial"/>
        </w:rPr>
      </w:pPr>
      <w:r w:rsidRPr="00A379DF">
        <w:rPr>
          <w:rFonts w:ascii="Arial" w:hAnsi="Arial" w:cs="Arial"/>
        </w:rPr>
        <w:t>Acronyms: Other names/Former names:</w:t>
      </w:r>
      <w:r w:rsidR="009F6EDA" w:rsidRPr="00A379DF">
        <w:rPr>
          <w:rFonts w:ascii="Arial" w:hAnsi="Arial"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FD4A79" w:rsidRPr="00A379DF">
        <w:rPr>
          <w:rFonts w:ascii="Arial" w:hAnsi="Arial" w:cs="Arial"/>
        </w:rPr>
        <w:instrText xml:space="preserve"> FORMTEXT </w:instrText>
      </w:r>
      <w:r w:rsidR="009F6EDA" w:rsidRPr="00A379DF">
        <w:rPr>
          <w:rFonts w:ascii="Arial" w:hAnsi="Arial" w:cs="Arial"/>
        </w:rPr>
      </w:r>
      <w:r w:rsidR="009F6EDA" w:rsidRPr="00A379DF">
        <w:rPr>
          <w:rFonts w:ascii="Arial" w:hAnsi="Arial" w:cs="Arial"/>
        </w:rPr>
        <w:fldChar w:fldCharType="separate"/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F6EDA" w:rsidRPr="00A379DF">
        <w:rPr>
          <w:rFonts w:ascii="Arial" w:hAnsi="Arial" w:cs="Arial"/>
        </w:rPr>
        <w:fldChar w:fldCharType="end"/>
      </w:r>
      <w:bookmarkEnd w:id="1"/>
    </w:p>
    <w:p w:rsidR="00217A1F" w:rsidRPr="00A379DF" w:rsidRDefault="00217A1F">
      <w:pPr>
        <w:rPr>
          <w:rFonts w:ascii="Arial" w:hAnsi="Arial" w:cs="Arial"/>
        </w:rPr>
      </w:pPr>
    </w:p>
    <w:p w:rsidR="00217A1F" w:rsidRPr="00A379DF" w:rsidRDefault="00217A1F">
      <w:pPr>
        <w:rPr>
          <w:rFonts w:ascii="Arial" w:hAnsi="Arial" w:cs="Arial"/>
        </w:rPr>
      </w:pPr>
      <w:r w:rsidRPr="00A379DF">
        <w:rPr>
          <w:rFonts w:ascii="Arial" w:hAnsi="Arial" w:cs="Arial"/>
        </w:rPr>
        <w:t xml:space="preserve">Are you part of a larger organization? </w:t>
      </w:r>
      <w:r w:rsidR="007E0476" w:rsidRPr="00A379DF">
        <w:rPr>
          <w:rFonts w:ascii="Arial" w:hAnsi="Arial" w:cs="Arial"/>
        </w:rPr>
        <w:t>(Example</w:t>
      </w:r>
      <w:r w:rsidR="0079412E" w:rsidRPr="00A379DF">
        <w:rPr>
          <w:rFonts w:ascii="Arial" w:hAnsi="Arial" w:cs="Arial"/>
        </w:rPr>
        <w:t>:</w:t>
      </w:r>
      <w:r w:rsidRPr="00A379DF">
        <w:rPr>
          <w:rFonts w:ascii="Arial" w:hAnsi="Arial" w:cs="Arial"/>
        </w:rPr>
        <w:t xml:space="preserve"> Idaho Department of Health and Welfare, United Way, etc.</w:t>
      </w:r>
      <w:r w:rsidR="007E0476" w:rsidRPr="00A379DF">
        <w:rPr>
          <w:rFonts w:ascii="Arial" w:hAnsi="Arial" w:cs="Arial"/>
        </w:rPr>
        <w:t>)</w:t>
      </w:r>
    </w:p>
    <w:p w:rsidR="00217A1F" w:rsidRPr="00A379DF" w:rsidRDefault="009F6EDA">
      <w:pPr>
        <w:rPr>
          <w:rFonts w:ascii="Arial" w:hAnsi="Arial" w:cs="Arial"/>
        </w:rPr>
      </w:pPr>
      <w:r w:rsidRPr="00A379DF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heck1"/>
      <w:r w:rsidR="00FD4A79" w:rsidRPr="00A379DF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A379DF">
        <w:rPr>
          <w:rFonts w:ascii="Arial" w:hAnsi="Arial" w:cs="Arial"/>
        </w:rPr>
        <w:fldChar w:fldCharType="end"/>
      </w:r>
      <w:bookmarkEnd w:id="2"/>
      <w:r w:rsidR="0079412E" w:rsidRPr="00A379DF">
        <w:rPr>
          <w:rFonts w:ascii="Arial" w:hAnsi="Arial" w:cs="Arial"/>
        </w:rPr>
        <w:t xml:space="preserve"> </w:t>
      </w:r>
      <w:r w:rsidR="00217A1F" w:rsidRPr="00A379DF">
        <w:rPr>
          <w:rFonts w:ascii="Arial" w:hAnsi="Arial" w:cs="Arial"/>
        </w:rPr>
        <w:t xml:space="preserve">No </w:t>
      </w:r>
      <w:r w:rsidR="0079412E" w:rsidRPr="00A379DF">
        <w:rPr>
          <w:rFonts w:ascii="Arial" w:hAnsi="Arial" w:cs="Arial"/>
        </w:rPr>
        <w:t xml:space="preserve"> </w:t>
      </w:r>
      <w:r w:rsidRPr="00A379DF">
        <w:rPr>
          <w:rFonts w:ascii="Arial" w:hAnsi="Arial" w:cs="Ari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2"/>
      <w:r w:rsidR="00FD4A79" w:rsidRPr="00A379DF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A379DF">
        <w:rPr>
          <w:rFonts w:ascii="Arial" w:hAnsi="Arial" w:cs="Arial"/>
        </w:rPr>
        <w:fldChar w:fldCharType="end"/>
      </w:r>
      <w:bookmarkEnd w:id="3"/>
      <w:r w:rsidR="00217A1F" w:rsidRPr="00A379DF">
        <w:rPr>
          <w:rFonts w:ascii="Arial" w:hAnsi="Arial" w:cs="Arial"/>
        </w:rPr>
        <w:t xml:space="preserve"> Yes </w:t>
      </w:r>
      <w:r w:rsidR="007E0476" w:rsidRPr="00A379DF">
        <w:rPr>
          <w:rFonts w:ascii="Arial" w:hAnsi="Arial" w:cs="Arial"/>
        </w:rPr>
        <w:tab/>
      </w:r>
      <w:r w:rsidR="00217A1F" w:rsidRPr="00A379DF">
        <w:rPr>
          <w:rFonts w:ascii="Arial" w:hAnsi="Arial" w:cs="Arial"/>
        </w:rPr>
        <w:t xml:space="preserve"> </w:t>
      </w:r>
      <w:proofErr w:type="gramStart"/>
      <w:r w:rsidR="00217A1F" w:rsidRPr="00A379DF">
        <w:rPr>
          <w:rFonts w:ascii="Arial" w:hAnsi="Arial" w:cs="Arial"/>
        </w:rPr>
        <w:t>If</w:t>
      </w:r>
      <w:proofErr w:type="gramEnd"/>
      <w:r w:rsidR="00217A1F" w:rsidRPr="00A379DF">
        <w:rPr>
          <w:rFonts w:ascii="Arial" w:hAnsi="Arial" w:cs="Arial"/>
        </w:rPr>
        <w:t xml:space="preserve"> yes, what i</w:t>
      </w:r>
      <w:r w:rsidR="00EF6E20" w:rsidRPr="00A379DF">
        <w:rPr>
          <w:rFonts w:ascii="Arial" w:hAnsi="Arial" w:cs="Arial"/>
        </w:rPr>
        <w:t>s</w:t>
      </w:r>
      <w:r w:rsidR="00217A1F" w:rsidRPr="00A379DF">
        <w:rPr>
          <w:rFonts w:ascii="Arial" w:hAnsi="Arial" w:cs="Arial"/>
        </w:rPr>
        <w:t xml:space="preserve"> the name</w:t>
      </w:r>
      <w:r w:rsidR="007E0476" w:rsidRPr="00A379DF">
        <w:rPr>
          <w:rFonts w:ascii="Arial" w:hAnsi="Arial" w:cs="Arial"/>
        </w:rPr>
        <w:t xml:space="preserve"> and address</w:t>
      </w:r>
      <w:r w:rsidR="00217A1F" w:rsidRPr="00A379DF">
        <w:rPr>
          <w:rFonts w:ascii="Arial" w:hAnsi="Arial" w:cs="Arial"/>
        </w:rPr>
        <w:t xml:space="preserve"> of that organization?</w:t>
      </w:r>
    </w:p>
    <w:p w:rsidR="00217A1F" w:rsidRPr="00A379DF" w:rsidRDefault="00217A1F" w:rsidP="008F346D">
      <w:pPr>
        <w:spacing w:before="120"/>
        <w:rPr>
          <w:rFonts w:ascii="Arial" w:hAnsi="Arial" w:cs="Arial"/>
        </w:rPr>
      </w:pPr>
      <w:r w:rsidRPr="00A379DF">
        <w:rPr>
          <w:rFonts w:ascii="Arial" w:hAnsi="Arial" w:cs="Arial"/>
        </w:rPr>
        <w:t>Name:</w:t>
      </w:r>
      <w:r w:rsidR="009F6EDA" w:rsidRPr="00A379DF">
        <w:rPr>
          <w:rFonts w:ascii="Arial" w:hAnsi="Arial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D4A79" w:rsidRPr="00A379DF">
        <w:rPr>
          <w:rFonts w:ascii="Arial" w:hAnsi="Arial" w:cs="Arial"/>
        </w:rPr>
        <w:instrText xml:space="preserve"> FORMTEXT </w:instrText>
      </w:r>
      <w:r w:rsidR="009F6EDA" w:rsidRPr="00A379DF">
        <w:rPr>
          <w:rFonts w:ascii="Arial" w:hAnsi="Arial" w:cs="Arial"/>
        </w:rPr>
      </w:r>
      <w:r w:rsidR="009F6EDA" w:rsidRPr="00A379DF">
        <w:rPr>
          <w:rFonts w:ascii="Arial" w:hAnsi="Arial" w:cs="Arial"/>
        </w:rPr>
        <w:fldChar w:fldCharType="separate"/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9F6EDA" w:rsidRPr="00A379DF">
        <w:rPr>
          <w:rFonts w:ascii="Arial" w:hAnsi="Arial" w:cs="Arial"/>
        </w:rPr>
        <w:fldChar w:fldCharType="end"/>
      </w:r>
      <w:bookmarkEnd w:id="4"/>
    </w:p>
    <w:p w:rsidR="00217A1F" w:rsidRPr="00A379DF" w:rsidRDefault="00217A1F" w:rsidP="008F346D">
      <w:pPr>
        <w:spacing w:before="120"/>
        <w:rPr>
          <w:rFonts w:ascii="Arial" w:hAnsi="Arial" w:cs="Arial"/>
        </w:rPr>
      </w:pPr>
      <w:r w:rsidRPr="00A379DF">
        <w:rPr>
          <w:rFonts w:ascii="Arial" w:hAnsi="Arial" w:cs="Arial"/>
        </w:rPr>
        <w:t>Address:</w:t>
      </w:r>
      <w:r w:rsidR="009F6EDA" w:rsidRPr="00A379DF">
        <w:rPr>
          <w:rFonts w:ascii="Arial" w:hAnsi="Arial"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D4A79" w:rsidRPr="00A379DF">
        <w:rPr>
          <w:rFonts w:ascii="Arial" w:hAnsi="Arial" w:cs="Arial"/>
        </w:rPr>
        <w:instrText xml:space="preserve"> FORMTEXT </w:instrText>
      </w:r>
      <w:r w:rsidR="009F6EDA" w:rsidRPr="00A379DF">
        <w:rPr>
          <w:rFonts w:ascii="Arial" w:hAnsi="Arial" w:cs="Arial"/>
        </w:rPr>
      </w:r>
      <w:r w:rsidR="009F6EDA" w:rsidRPr="00A379DF">
        <w:rPr>
          <w:rFonts w:ascii="Arial" w:hAnsi="Arial" w:cs="Arial"/>
        </w:rPr>
        <w:fldChar w:fldCharType="separate"/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9F6EDA" w:rsidRPr="00A379DF">
        <w:rPr>
          <w:rFonts w:ascii="Arial" w:hAnsi="Arial" w:cs="Arial"/>
        </w:rPr>
        <w:fldChar w:fldCharType="end"/>
      </w:r>
      <w:bookmarkEnd w:id="5"/>
    </w:p>
    <w:p w:rsidR="00217A1F" w:rsidRPr="00A379DF" w:rsidRDefault="00217A1F">
      <w:pPr>
        <w:rPr>
          <w:rFonts w:ascii="Arial" w:hAnsi="Arial" w:cs="Arial"/>
        </w:rPr>
      </w:pPr>
    </w:p>
    <w:p w:rsidR="00217A1F" w:rsidRPr="00A379DF" w:rsidRDefault="00217A1F">
      <w:pPr>
        <w:rPr>
          <w:rFonts w:ascii="Arial" w:hAnsi="Arial" w:cs="Arial"/>
        </w:rPr>
      </w:pPr>
      <w:r w:rsidRPr="00A379DF">
        <w:rPr>
          <w:rFonts w:ascii="Arial" w:hAnsi="Arial" w:cs="Arial"/>
          <w:b/>
        </w:rPr>
        <w:t>Address and Contact Information:</w:t>
      </w:r>
      <w:r w:rsidRPr="00A379DF">
        <w:rPr>
          <w:rFonts w:ascii="Arial" w:hAnsi="Arial" w:cs="Arial"/>
        </w:rPr>
        <w:t xml:space="preserve"> What is your physical address and contact information for your program?</w:t>
      </w:r>
    </w:p>
    <w:p w:rsidR="00217A1F" w:rsidRPr="00A379DF" w:rsidRDefault="00217A1F" w:rsidP="008F346D">
      <w:pPr>
        <w:spacing w:before="120"/>
        <w:rPr>
          <w:rFonts w:ascii="Arial" w:hAnsi="Arial" w:cs="Arial"/>
        </w:rPr>
      </w:pPr>
      <w:r w:rsidRPr="00A379DF">
        <w:rPr>
          <w:rFonts w:ascii="Arial" w:hAnsi="Arial" w:cs="Arial"/>
        </w:rPr>
        <w:t>Street</w:t>
      </w:r>
      <w:proofErr w:type="gramStart"/>
      <w:r w:rsidRPr="00A379DF">
        <w:rPr>
          <w:rFonts w:ascii="Arial" w:hAnsi="Arial" w:cs="Arial"/>
        </w:rPr>
        <w:t>:</w:t>
      </w:r>
      <w:proofErr w:type="gramEnd"/>
      <w:r w:rsidR="009F6EDA" w:rsidRPr="00A379DF">
        <w:rPr>
          <w:rFonts w:ascii="Arial" w:hAnsi="Arial" w:cs="Arial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6" w:name="Text5"/>
      <w:r w:rsidR="00FD4A79" w:rsidRPr="00A379DF">
        <w:rPr>
          <w:rFonts w:ascii="Arial" w:hAnsi="Arial" w:cs="Arial"/>
        </w:rPr>
        <w:instrText xml:space="preserve"> FORMTEXT </w:instrText>
      </w:r>
      <w:r w:rsidR="009F6EDA" w:rsidRPr="00A379DF">
        <w:rPr>
          <w:rFonts w:ascii="Arial" w:hAnsi="Arial" w:cs="Arial"/>
        </w:rPr>
      </w:r>
      <w:r w:rsidR="009F6EDA" w:rsidRPr="00A379DF">
        <w:rPr>
          <w:rFonts w:ascii="Arial" w:hAnsi="Arial" w:cs="Arial"/>
        </w:rPr>
        <w:fldChar w:fldCharType="separate"/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F6EDA" w:rsidRPr="00A379DF">
        <w:rPr>
          <w:rFonts w:ascii="Arial" w:hAnsi="Arial" w:cs="Arial"/>
        </w:rPr>
        <w:fldChar w:fldCharType="end"/>
      </w:r>
      <w:bookmarkEnd w:id="6"/>
      <w:proofErr w:type="gramStart"/>
      <w:r w:rsidR="00A379DF" w:rsidRPr="00A379DF">
        <w:rPr>
          <w:rFonts w:ascii="Arial" w:hAnsi="Arial" w:cs="Arial"/>
        </w:rPr>
        <w:t>,</w:t>
      </w:r>
      <w:proofErr w:type="gramEnd"/>
      <w:r w:rsidR="00A379DF" w:rsidRPr="00A379DF">
        <w:rPr>
          <w:rFonts w:ascii="Arial" w:hAnsi="Arial" w:cs="Arial"/>
        </w:rPr>
        <w:t xml:space="preserve"> </w:t>
      </w:r>
      <w:r w:rsidRPr="00A379DF">
        <w:rPr>
          <w:rFonts w:ascii="Arial" w:hAnsi="Arial" w:cs="Arial"/>
        </w:rPr>
        <w:t>City:</w:t>
      </w:r>
      <w:r w:rsidR="009F6EDA" w:rsidRPr="00A379DF">
        <w:rPr>
          <w:rFonts w:ascii="Arial" w:hAnsi="Arial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7" w:name="Text6"/>
      <w:r w:rsidR="00FD4A79" w:rsidRPr="00A379DF">
        <w:rPr>
          <w:rFonts w:ascii="Arial" w:hAnsi="Arial" w:cs="Arial"/>
        </w:rPr>
        <w:instrText xml:space="preserve"> FORMTEXT </w:instrText>
      </w:r>
      <w:r w:rsidR="009F6EDA" w:rsidRPr="00A379DF">
        <w:rPr>
          <w:rFonts w:ascii="Arial" w:hAnsi="Arial" w:cs="Arial"/>
        </w:rPr>
      </w:r>
      <w:r w:rsidR="009F6EDA" w:rsidRPr="00A379DF">
        <w:rPr>
          <w:rFonts w:ascii="Arial" w:hAnsi="Arial" w:cs="Arial"/>
        </w:rPr>
        <w:fldChar w:fldCharType="separate"/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F6EDA" w:rsidRPr="00A379DF">
        <w:rPr>
          <w:rFonts w:ascii="Arial" w:hAnsi="Arial" w:cs="Arial"/>
        </w:rPr>
        <w:fldChar w:fldCharType="end"/>
      </w:r>
      <w:bookmarkEnd w:id="7"/>
      <w:r w:rsidRPr="00A379DF">
        <w:rPr>
          <w:rFonts w:ascii="Arial" w:hAnsi="Arial" w:cs="Arial"/>
        </w:rPr>
        <w:t xml:space="preserve"> State:</w:t>
      </w:r>
      <w:r w:rsidR="009F6EDA" w:rsidRPr="00A379DF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8" w:name="Text7"/>
      <w:r w:rsidR="00FD4A79" w:rsidRPr="00A379DF">
        <w:rPr>
          <w:rFonts w:ascii="Arial" w:hAnsi="Arial" w:cs="Arial"/>
        </w:rPr>
        <w:instrText xml:space="preserve"> FORMTEXT </w:instrText>
      </w:r>
      <w:r w:rsidR="009F6EDA" w:rsidRPr="00A379DF">
        <w:rPr>
          <w:rFonts w:ascii="Arial" w:hAnsi="Arial" w:cs="Arial"/>
        </w:rPr>
      </w:r>
      <w:r w:rsidR="009F6EDA" w:rsidRPr="00A379DF">
        <w:rPr>
          <w:rFonts w:ascii="Arial" w:hAnsi="Arial" w:cs="Arial"/>
        </w:rPr>
        <w:fldChar w:fldCharType="separate"/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F6EDA" w:rsidRPr="00A379DF">
        <w:rPr>
          <w:rFonts w:ascii="Arial" w:hAnsi="Arial" w:cs="Arial"/>
        </w:rPr>
        <w:fldChar w:fldCharType="end"/>
      </w:r>
      <w:bookmarkEnd w:id="8"/>
      <w:r w:rsidRPr="00A379DF">
        <w:rPr>
          <w:rFonts w:ascii="Arial" w:hAnsi="Arial" w:cs="Arial"/>
        </w:rPr>
        <w:t xml:space="preserve">  Zip:</w:t>
      </w:r>
      <w:r w:rsidR="009F6EDA" w:rsidRPr="00A379DF">
        <w:rPr>
          <w:rFonts w:ascii="Arial" w:hAnsi="Arial" w:cs="Arial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9" w:name="Text8"/>
      <w:r w:rsidR="00FD4A79" w:rsidRPr="00A379DF">
        <w:rPr>
          <w:rFonts w:ascii="Arial" w:hAnsi="Arial" w:cs="Arial"/>
        </w:rPr>
        <w:instrText xml:space="preserve"> FORMTEXT </w:instrText>
      </w:r>
      <w:r w:rsidR="009F6EDA" w:rsidRPr="00A379DF">
        <w:rPr>
          <w:rFonts w:ascii="Arial" w:hAnsi="Arial" w:cs="Arial"/>
        </w:rPr>
      </w:r>
      <w:r w:rsidR="009F6EDA" w:rsidRPr="00A379DF">
        <w:rPr>
          <w:rFonts w:ascii="Arial" w:hAnsi="Arial" w:cs="Arial"/>
        </w:rPr>
        <w:fldChar w:fldCharType="separate"/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F6EDA" w:rsidRPr="00A379DF">
        <w:rPr>
          <w:rFonts w:ascii="Arial" w:hAnsi="Arial" w:cs="Arial"/>
        </w:rPr>
        <w:fldChar w:fldCharType="end"/>
      </w:r>
      <w:bookmarkEnd w:id="9"/>
    </w:p>
    <w:p w:rsidR="00217A1F" w:rsidRPr="00A379DF" w:rsidRDefault="00217A1F" w:rsidP="00C1511F">
      <w:pPr>
        <w:spacing w:before="120"/>
        <w:rPr>
          <w:rFonts w:ascii="Arial" w:hAnsi="Arial" w:cs="Arial"/>
        </w:rPr>
      </w:pPr>
      <w:r w:rsidRPr="00A379DF">
        <w:rPr>
          <w:rFonts w:ascii="Arial" w:hAnsi="Arial" w:cs="Arial"/>
        </w:rPr>
        <w:t>Phone:</w:t>
      </w:r>
      <w:r w:rsidR="009F6EDA" w:rsidRPr="00A379DF">
        <w:rPr>
          <w:rFonts w:ascii="Arial" w:hAnsi="Arial" w:cs="Arial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0" w:name="Text9"/>
      <w:r w:rsidR="00FD4A79" w:rsidRPr="00A379DF">
        <w:rPr>
          <w:rFonts w:ascii="Arial" w:hAnsi="Arial" w:cs="Arial"/>
        </w:rPr>
        <w:instrText xml:space="preserve"> FORMTEXT </w:instrText>
      </w:r>
      <w:r w:rsidR="009F6EDA" w:rsidRPr="00A379DF">
        <w:rPr>
          <w:rFonts w:ascii="Arial" w:hAnsi="Arial" w:cs="Arial"/>
        </w:rPr>
      </w:r>
      <w:r w:rsidR="009F6EDA" w:rsidRPr="00A379DF">
        <w:rPr>
          <w:rFonts w:ascii="Arial" w:hAnsi="Arial" w:cs="Arial"/>
        </w:rPr>
        <w:fldChar w:fldCharType="separate"/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F6EDA" w:rsidRPr="00A379DF">
        <w:rPr>
          <w:rFonts w:ascii="Arial" w:hAnsi="Arial" w:cs="Arial"/>
        </w:rPr>
        <w:fldChar w:fldCharType="end"/>
      </w:r>
      <w:bookmarkEnd w:id="10"/>
      <w:r w:rsidRPr="00A379DF">
        <w:rPr>
          <w:rFonts w:ascii="Arial" w:hAnsi="Arial" w:cs="Arial"/>
        </w:rPr>
        <w:t xml:space="preserve"> Fax:</w:t>
      </w:r>
      <w:r w:rsidR="009F6EDA" w:rsidRPr="00A379DF">
        <w:rPr>
          <w:rFonts w:ascii="Arial" w:hAnsi="Arial" w:cs="Arial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1" w:name="Text10"/>
      <w:r w:rsidR="00FD4A79" w:rsidRPr="00A379DF">
        <w:rPr>
          <w:rFonts w:ascii="Arial" w:hAnsi="Arial" w:cs="Arial"/>
        </w:rPr>
        <w:instrText xml:space="preserve"> FORMTEXT </w:instrText>
      </w:r>
      <w:r w:rsidR="009F6EDA" w:rsidRPr="00A379DF">
        <w:rPr>
          <w:rFonts w:ascii="Arial" w:hAnsi="Arial" w:cs="Arial"/>
        </w:rPr>
      </w:r>
      <w:r w:rsidR="009F6EDA" w:rsidRPr="00A379DF">
        <w:rPr>
          <w:rFonts w:ascii="Arial" w:hAnsi="Arial" w:cs="Arial"/>
        </w:rPr>
        <w:fldChar w:fldCharType="separate"/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F6EDA" w:rsidRPr="00A379DF">
        <w:rPr>
          <w:rFonts w:ascii="Arial" w:hAnsi="Arial" w:cs="Arial"/>
        </w:rPr>
        <w:fldChar w:fldCharType="end"/>
      </w:r>
      <w:bookmarkEnd w:id="11"/>
      <w:r w:rsidR="00A379DF" w:rsidRPr="00A379DF">
        <w:rPr>
          <w:rFonts w:ascii="Arial" w:hAnsi="Arial" w:cs="Arial"/>
        </w:rPr>
        <w:t xml:space="preserve">  </w:t>
      </w:r>
      <w:r w:rsidRPr="00A379DF">
        <w:rPr>
          <w:rFonts w:ascii="Arial" w:hAnsi="Arial" w:cs="Arial"/>
        </w:rPr>
        <w:t>Email:</w:t>
      </w:r>
      <w:r w:rsidR="009F6EDA" w:rsidRPr="00A379DF">
        <w:rPr>
          <w:rFonts w:ascii="Arial" w:hAnsi="Arial" w:cs="Arial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2" w:name="Text11"/>
      <w:r w:rsidR="00C52C39" w:rsidRPr="00A379DF">
        <w:rPr>
          <w:rFonts w:ascii="Arial" w:hAnsi="Arial" w:cs="Arial"/>
        </w:rPr>
        <w:instrText xml:space="preserve"> FORMTEXT </w:instrText>
      </w:r>
      <w:r w:rsidR="009F6EDA" w:rsidRPr="00A379DF">
        <w:rPr>
          <w:rFonts w:ascii="Arial" w:hAnsi="Arial" w:cs="Arial"/>
        </w:rPr>
      </w:r>
      <w:r w:rsidR="009F6EDA" w:rsidRPr="00A379DF">
        <w:rPr>
          <w:rFonts w:ascii="Arial" w:hAnsi="Arial" w:cs="Arial"/>
        </w:rPr>
        <w:fldChar w:fldCharType="separate"/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F6EDA" w:rsidRPr="00A379DF">
        <w:rPr>
          <w:rFonts w:ascii="Arial" w:hAnsi="Arial" w:cs="Arial"/>
        </w:rPr>
        <w:fldChar w:fldCharType="end"/>
      </w:r>
      <w:bookmarkEnd w:id="12"/>
      <w:r w:rsidR="00C1511F" w:rsidRPr="00A379DF">
        <w:rPr>
          <w:rFonts w:ascii="Arial" w:hAnsi="Arial" w:cs="Arial"/>
        </w:rPr>
        <w:t xml:space="preserve">  Website</w:t>
      </w:r>
      <w:r w:rsidRPr="00A379DF">
        <w:rPr>
          <w:rFonts w:ascii="Arial" w:hAnsi="Arial" w:cs="Arial"/>
        </w:rPr>
        <w:t>:</w:t>
      </w:r>
      <w:r w:rsidR="009F6EDA" w:rsidRPr="00A379DF">
        <w:rPr>
          <w:rFonts w:ascii="Arial" w:hAnsi="Arial" w:cs="Arial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 w:rsidR="00C52C39" w:rsidRPr="00A379DF">
        <w:rPr>
          <w:rFonts w:ascii="Arial" w:hAnsi="Arial" w:cs="Arial"/>
        </w:rPr>
        <w:instrText xml:space="preserve"> FORMTEXT </w:instrText>
      </w:r>
      <w:r w:rsidR="009F6EDA" w:rsidRPr="00A379DF">
        <w:rPr>
          <w:rFonts w:ascii="Arial" w:hAnsi="Arial" w:cs="Arial"/>
        </w:rPr>
      </w:r>
      <w:r w:rsidR="009F6EDA" w:rsidRPr="00A379DF">
        <w:rPr>
          <w:rFonts w:ascii="Arial" w:hAnsi="Arial" w:cs="Arial"/>
        </w:rPr>
        <w:fldChar w:fldCharType="separate"/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F6EDA" w:rsidRPr="00A379DF">
        <w:rPr>
          <w:rFonts w:ascii="Arial" w:hAnsi="Arial" w:cs="Arial"/>
        </w:rPr>
        <w:fldChar w:fldCharType="end"/>
      </w:r>
      <w:bookmarkEnd w:id="13"/>
    </w:p>
    <w:p w:rsidR="00C1511F" w:rsidRPr="00A379DF" w:rsidRDefault="00C1511F">
      <w:pPr>
        <w:rPr>
          <w:rFonts w:ascii="Arial" w:hAnsi="Arial" w:cs="Arial"/>
          <w:b/>
        </w:rPr>
      </w:pPr>
    </w:p>
    <w:p w:rsidR="00C52C39" w:rsidRPr="00A379DF" w:rsidRDefault="00217A1F" w:rsidP="00C52C39">
      <w:pPr>
        <w:rPr>
          <w:rFonts w:ascii="Arial" w:hAnsi="Arial" w:cs="Arial"/>
        </w:rPr>
      </w:pPr>
      <w:r w:rsidRPr="00A379DF">
        <w:rPr>
          <w:rFonts w:ascii="Arial" w:hAnsi="Arial" w:cs="Arial"/>
          <w:b/>
        </w:rPr>
        <w:t>Service Description:</w:t>
      </w:r>
      <w:r w:rsidRPr="00A379DF">
        <w:rPr>
          <w:rFonts w:ascii="Arial" w:hAnsi="Arial" w:cs="Arial"/>
        </w:rPr>
        <w:t xml:space="preserve"> Please be as specific as possible. Callers are referred to your organization based on this description. Use an additional sheet of paper if needed.</w:t>
      </w:r>
      <w:r w:rsidR="00C52C39" w:rsidRPr="00A379DF">
        <w:rPr>
          <w:rFonts w:ascii="Arial" w:hAnsi="Arial" w:cs="Arial"/>
          <w:i/>
        </w:rPr>
        <w:t xml:space="preserve"> (In addition to this description, please include a copy of your program brochure for our files.)</w:t>
      </w:r>
    </w:p>
    <w:p w:rsidR="00C52C39" w:rsidRPr="00A379DF" w:rsidRDefault="009F6EDA" w:rsidP="008F346D">
      <w:pPr>
        <w:spacing w:before="120"/>
        <w:rPr>
          <w:rFonts w:ascii="Arial" w:hAnsi="Arial" w:cs="Arial"/>
        </w:rPr>
      </w:pPr>
      <w:r w:rsidRPr="00A379DF">
        <w:rPr>
          <w:rFonts w:ascii="Arial" w:hAnsi="Arial" w:cs="Arial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 w:rsidR="00C52C39" w:rsidRPr="00A379DF">
        <w:rPr>
          <w:rFonts w:ascii="Arial" w:hAnsi="Arial" w:cs="Arial"/>
        </w:rPr>
        <w:instrText xml:space="preserve"> FORMTEXT </w:instrText>
      </w:r>
      <w:r w:rsidRPr="00A379DF">
        <w:rPr>
          <w:rFonts w:ascii="Arial" w:hAnsi="Arial" w:cs="Arial"/>
        </w:rPr>
      </w:r>
      <w:r w:rsidRPr="00A379DF">
        <w:rPr>
          <w:rFonts w:ascii="Arial" w:hAnsi="Arial" w:cs="Arial"/>
        </w:rPr>
        <w:fldChar w:fldCharType="separate"/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Pr="00A379DF">
        <w:rPr>
          <w:rFonts w:ascii="Arial" w:hAnsi="Arial" w:cs="Arial"/>
        </w:rPr>
        <w:fldChar w:fldCharType="end"/>
      </w:r>
      <w:bookmarkEnd w:id="14"/>
    </w:p>
    <w:p w:rsidR="00A379DF" w:rsidRPr="00A379DF" w:rsidRDefault="00A379DF">
      <w:pPr>
        <w:rPr>
          <w:rFonts w:ascii="Arial" w:hAnsi="Arial" w:cs="Arial"/>
        </w:rPr>
      </w:pPr>
    </w:p>
    <w:p w:rsidR="00EF6E20" w:rsidRPr="00A379DF" w:rsidRDefault="00EF6E20">
      <w:pPr>
        <w:rPr>
          <w:rFonts w:ascii="Arial" w:hAnsi="Arial" w:cs="Arial"/>
        </w:rPr>
      </w:pPr>
      <w:r w:rsidRPr="00A379DF">
        <w:rPr>
          <w:rFonts w:ascii="Arial" w:hAnsi="Arial" w:cs="Arial"/>
        </w:rPr>
        <w:t xml:space="preserve">Is your organization or </w:t>
      </w:r>
      <w:r w:rsidR="007E0476" w:rsidRPr="00A379DF">
        <w:rPr>
          <w:rFonts w:ascii="Arial" w:hAnsi="Arial" w:cs="Arial"/>
        </w:rPr>
        <w:t xml:space="preserve">are </w:t>
      </w:r>
      <w:r w:rsidRPr="00A379DF">
        <w:rPr>
          <w:rFonts w:ascii="Arial" w:hAnsi="Arial" w:cs="Arial"/>
        </w:rPr>
        <w:t>your employees licensed or certified by a regulatory agency?</w:t>
      </w:r>
      <w:r w:rsidR="007E0476" w:rsidRPr="00A379DF">
        <w:rPr>
          <w:rFonts w:ascii="Arial" w:hAnsi="Arial" w:cs="Arial"/>
        </w:rPr>
        <w:t xml:space="preserve">  </w:t>
      </w:r>
      <w:r w:rsidR="009F6EDA" w:rsidRPr="00A379DF">
        <w:rPr>
          <w:rFonts w:ascii="Arial" w:hAnsi="Arial" w:cs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3"/>
      <w:r w:rsidR="00C52C39" w:rsidRPr="00A379DF">
        <w:rPr>
          <w:rFonts w:ascii="Arial" w:hAnsi="Arial" w:cs="Arial"/>
        </w:rPr>
        <w:instrText xml:space="preserve"> FORMCHECKBOX </w:instrText>
      </w:r>
      <w:r w:rsidR="009F6EDA">
        <w:rPr>
          <w:rFonts w:ascii="Arial" w:hAnsi="Arial" w:cs="Arial"/>
        </w:rPr>
      </w:r>
      <w:r w:rsidR="009F6EDA">
        <w:rPr>
          <w:rFonts w:ascii="Arial" w:hAnsi="Arial" w:cs="Arial"/>
        </w:rPr>
        <w:fldChar w:fldCharType="separate"/>
      </w:r>
      <w:r w:rsidR="009F6EDA" w:rsidRPr="00A379DF">
        <w:rPr>
          <w:rFonts w:ascii="Arial" w:hAnsi="Arial" w:cs="Arial"/>
        </w:rPr>
        <w:fldChar w:fldCharType="end"/>
      </w:r>
      <w:bookmarkEnd w:id="15"/>
      <w:r w:rsidRPr="00A379DF">
        <w:rPr>
          <w:rFonts w:ascii="Arial" w:hAnsi="Arial" w:cs="Arial"/>
        </w:rPr>
        <w:t xml:space="preserve"> Yes </w:t>
      </w:r>
      <w:r w:rsidR="0079412E" w:rsidRPr="00A379DF">
        <w:rPr>
          <w:rFonts w:ascii="Arial" w:hAnsi="Arial" w:cs="Arial"/>
        </w:rPr>
        <w:t xml:space="preserve"> </w:t>
      </w:r>
      <w:r w:rsidR="009F6EDA" w:rsidRPr="00A379DF">
        <w:rPr>
          <w:rFonts w:ascii="Arial" w:hAnsi="Arial" w:cs="Arial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6" w:name="Check4"/>
      <w:r w:rsidR="00C52C39" w:rsidRPr="00A379DF">
        <w:rPr>
          <w:rFonts w:ascii="Arial" w:hAnsi="Arial" w:cs="Arial"/>
        </w:rPr>
        <w:instrText xml:space="preserve"> FORMCHECKBOX </w:instrText>
      </w:r>
      <w:r w:rsidR="009F6EDA">
        <w:rPr>
          <w:rFonts w:ascii="Arial" w:hAnsi="Arial" w:cs="Arial"/>
        </w:rPr>
      </w:r>
      <w:r w:rsidR="009F6EDA">
        <w:rPr>
          <w:rFonts w:ascii="Arial" w:hAnsi="Arial" w:cs="Arial"/>
        </w:rPr>
        <w:fldChar w:fldCharType="separate"/>
      </w:r>
      <w:r w:rsidR="009F6EDA" w:rsidRPr="00A379DF">
        <w:rPr>
          <w:rFonts w:ascii="Arial" w:hAnsi="Arial" w:cs="Arial"/>
        </w:rPr>
        <w:fldChar w:fldCharType="end"/>
      </w:r>
      <w:bookmarkEnd w:id="16"/>
      <w:r w:rsidRPr="00A379DF">
        <w:rPr>
          <w:rFonts w:ascii="Arial" w:hAnsi="Arial" w:cs="Arial"/>
        </w:rPr>
        <w:t xml:space="preserve"> No</w:t>
      </w:r>
    </w:p>
    <w:p w:rsidR="00EF6E20" w:rsidRPr="00A379DF" w:rsidRDefault="00EF6E20" w:rsidP="008F346D">
      <w:pPr>
        <w:spacing w:before="120"/>
        <w:rPr>
          <w:rFonts w:ascii="Arial" w:hAnsi="Arial" w:cs="Arial"/>
        </w:rPr>
      </w:pPr>
      <w:r w:rsidRPr="00A379DF">
        <w:rPr>
          <w:rFonts w:ascii="Arial" w:hAnsi="Arial" w:cs="Arial"/>
        </w:rPr>
        <w:t>If yes, what is the regulatory agency?</w:t>
      </w:r>
      <w:r w:rsidR="00777F82" w:rsidRPr="00A379DF">
        <w:rPr>
          <w:rFonts w:ascii="Arial" w:hAnsi="Arial" w:cs="Arial"/>
        </w:rPr>
        <w:t xml:space="preserve"> </w:t>
      </w:r>
      <w:r w:rsidR="009F6EDA" w:rsidRPr="00A379DF">
        <w:rPr>
          <w:rFonts w:ascii="Arial" w:hAnsi="Arial" w:cs="Arial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7" w:name="Text14"/>
      <w:r w:rsidR="00C52C39" w:rsidRPr="00A379DF">
        <w:rPr>
          <w:rFonts w:ascii="Arial" w:hAnsi="Arial" w:cs="Arial"/>
        </w:rPr>
        <w:instrText xml:space="preserve"> FORMTEXT </w:instrText>
      </w:r>
      <w:r w:rsidR="009F6EDA" w:rsidRPr="00A379DF">
        <w:rPr>
          <w:rFonts w:ascii="Arial" w:hAnsi="Arial" w:cs="Arial"/>
        </w:rPr>
      </w:r>
      <w:r w:rsidR="009F6EDA" w:rsidRPr="00A379DF">
        <w:rPr>
          <w:rFonts w:ascii="Arial" w:hAnsi="Arial" w:cs="Arial"/>
        </w:rPr>
        <w:fldChar w:fldCharType="separate"/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9F6EDA" w:rsidRPr="00A379DF">
        <w:rPr>
          <w:rFonts w:ascii="Arial" w:hAnsi="Arial" w:cs="Arial"/>
        </w:rPr>
        <w:fldChar w:fldCharType="end"/>
      </w:r>
      <w:bookmarkEnd w:id="17"/>
    </w:p>
    <w:p w:rsidR="00EF6E20" w:rsidRPr="00A379DF" w:rsidRDefault="00EF6E20" w:rsidP="008F346D">
      <w:pPr>
        <w:spacing w:before="120"/>
        <w:rPr>
          <w:rFonts w:ascii="Arial" w:hAnsi="Arial" w:cs="Arial"/>
        </w:rPr>
      </w:pPr>
      <w:r w:rsidRPr="00A379DF">
        <w:rPr>
          <w:rFonts w:ascii="Arial" w:hAnsi="Arial" w:cs="Arial"/>
        </w:rPr>
        <w:t>License is valid through:</w:t>
      </w:r>
      <w:r w:rsidR="007E0476" w:rsidRPr="00A379DF">
        <w:rPr>
          <w:rFonts w:ascii="Arial" w:hAnsi="Arial" w:cs="Arial"/>
        </w:rPr>
        <w:t xml:space="preserve"> </w:t>
      </w:r>
      <w:r w:rsidR="009F6EDA" w:rsidRPr="00A379DF">
        <w:rPr>
          <w:rFonts w:ascii="Arial" w:hAnsi="Arial" w:cs="Arial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8" w:name="Text15"/>
      <w:r w:rsidR="00C52C39" w:rsidRPr="00A379DF">
        <w:rPr>
          <w:rFonts w:ascii="Arial" w:hAnsi="Arial" w:cs="Arial"/>
        </w:rPr>
        <w:instrText xml:space="preserve"> FORMTEXT </w:instrText>
      </w:r>
      <w:r w:rsidR="009F6EDA" w:rsidRPr="00A379DF">
        <w:rPr>
          <w:rFonts w:ascii="Arial" w:hAnsi="Arial" w:cs="Arial"/>
        </w:rPr>
      </w:r>
      <w:r w:rsidR="009F6EDA" w:rsidRPr="00A379DF">
        <w:rPr>
          <w:rFonts w:ascii="Arial" w:hAnsi="Arial" w:cs="Arial"/>
        </w:rPr>
        <w:fldChar w:fldCharType="separate"/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9F6EDA" w:rsidRPr="00A379DF">
        <w:rPr>
          <w:rFonts w:ascii="Arial" w:hAnsi="Arial" w:cs="Arial"/>
        </w:rPr>
        <w:fldChar w:fldCharType="end"/>
      </w:r>
      <w:bookmarkEnd w:id="18"/>
    </w:p>
    <w:p w:rsidR="00EF6E20" w:rsidRPr="00A379DF" w:rsidRDefault="00EF6E20">
      <w:pPr>
        <w:rPr>
          <w:rFonts w:ascii="Arial" w:hAnsi="Arial" w:cs="Arial"/>
        </w:rPr>
      </w:pPr>
    </w:p>
    <w:p w:rsidR="007E0476" w:rsidRPr="00A379DF" w:rsidRDefault="00EF6E20">
      <w:pPr>
        <w:rPr>
          <w:rFonts w:ascii="Arial" w:hAnsi="Arial" w:cs="Arial"/>
        </w:rPr>
      </w:pPr>
      <w:r w:rsidRPr="00A379DF">
        <w:rPr>
          <w:rFonts w:ascii="Arial" w:hAnsi="Arial" w:cs="Arial"/>
        </w:rPr>
        <w:t xml:space="preserve">Please check </w:t>
      </w:r>
      <w:smartTag w:uri="urn:schemas-microsoft-com:office:smarttags" w:element="stockticker">
        <w:r w:rsidRPr="00A379DF">
          <w:rPr>
            <w:rFonts w:ascii="Arial" w:hAnsi="Arial" w:cs="Arial"/>
          </w:rPr>
          <w:t>ONE</w:t>
        </w:r>
      </w:smartTag>
      <w:r w:rsidRPr="00A379DF">
        <w:rPr>
          <w:rFonts w:ascii="Arial" w:hAnsi="Arial" w:cs="Arial"/>
        </w:rPr>
        <w:t xml:space="preserve"> answer that indicates your program’s organizational status.</w:t>
      </w:r>
    </w:p>
    <w:p w:rsidR="00A379DF" w:rsidRPr="00A379DF" w:rsidRDefault="00A379DF">
      <w:pPr>
        <w:rPr>
          <w:rFonts w:ascii="Arial" w:hAnsi="Arial" w:cs="Arial"/>
        </w:rPr>
      </w:pPr>
    </w:p>
    <w:p w:rsidR="00EF6E20" w:rsidRPr="00A379DF" w:rsidRDefault="009F6EDA" w:rsidP="00A379DF">
      <w:pPr>
        <w:jc w:val="center"/>
        <w:rPr>
          <w:rFonts w:ascii="Arial" w:hAnsi="Arial" w:cs="Arial"/>
        </w:rPr>
      </w:pPr>
      <w:r w:rsidRPr="00A379DF">
        <w:rPr>
          <w:rFonts w:ascii="Arial" w:hAnsi="Arial" w:cs="Arial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9" w:name="Check5"/>
      <w:r w:rsidR="00C52C39" w:rsidRPr="00A379DF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A379DF">
        <w:rPr>
          <w:rFonts w:ascii="Arial" w:hAnsi="Arial" w:cs="Arial"/>
        </w:rPr>
        <w:fldChar w:fldCharType="end"/>
      </w:r>
      <w:bookmarkEnd w:id="19"/>
      <w:r w:rsidR="0079412E" w:rsidRPr="00A379DF">
        <w:rPr>
          <w:rFonts w:ascii="Arial" w:hAnsi="Arial" w:cs="Arial"/>
        </w:rPr>
        <w:t xml:space="preserve"> </w:t>
      </w:r>
      <w:r w:rsidR="00EF6E20" w:rsidRPr="00A379DF">
        <w:rPr>
          <w:rFonts w:ascii="Arial" w:hAnsi="Arial" w:cs="Arial"/>
        </w:rPr>
        <w:t xml:space="preserve">Non-profit </w:t>
      </w:r>
      <w:r w:rsidR="0079412E" w:rsidRPr="00A379DF">
        <w:rPr>
          <w:rFonts w:ascii="Arial" w:hAnsi="Arial" w:cs="Arial"/>
        </w:rPr>
        <w:t xml:space="preserve"> </w:t>
      </w:r>
      <w:r w:rsidRPr="00A379DF">
        <w:rPr>
          <w:rFonts w:ascii="Arial" w:hAnsi="Arial" w:cs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6"/>
      <w:r w:rsidR="00C52C39" w:rsidRPr="00A379DF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A379DF">
        <w:rPr>
          <w:rFonts w:ascii="Arial" w:hAnsi="Arial" w:cs="Arial"/>
        </w:rPr>
        <w:fldChar w:fldCharType="end"/>
      </w:r>
      <w:bookmarkEnd w:id="20"/>
      <w:r w:rsidR="00EF6E20" w:rsidRPr="00A379DF">
        <w:rPr>
          <w:rFonts w:ascii="Arial" w:hAnsi="Arial" w:cs="Arial"/>
        </w:rPr>
        <w:t xml:space="preserve"> Non-profit Religious </w:t>
      </w:r>
      <w:r w:rsidR="0079412E" w:rsidRPr="00A379DF">
        <w:rPr>
          <w:rFonts w:ascii="Arial" w:hAnsi="Arial" w:cs="Arial"/>
        </w:rPr>
        <w:t xml:space="preserve"> </w:t>
      </w:r>
      <w:r w:rsidRPr="00A379DF">
        <w:rPr>
          <w:rFonts w:ascii="Arial" w:hAnsi="Arial" w:cs="Arial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7"/>
      <w:r w:rsidR="00C52C39" w:rsidRPr="00A379DF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A379DF">
        <w:rPr>
          <w:rFonts w:ascii="Arial" w:hAnsi="Arial" w:cs="Arial"/>
        </w:rPr>
        <w:fldChar w:fldCharType="end"/>
      </w:r>
      <w:bookmarkEnd w:id="21"/>
      <w:r w:rsidR="00EF6E20" w:rsidRPr="00A379DF">
        <w:rPr>
          <w:rFonts w:ascii="Arial" w:hAnsi="Arial" w:cs="Arial"/>
        </w:rPr>
        <w:t xml:space="preserve"> Government</w:t>
      </w:r>
      <w:r w:rsidR="00A379DF" w:rsidRPr="00A379DF">
        <w:rPr>
          <w:rFonts w:ascii="Arial" w:hAnsi="Arial" w:cs="Arial"/>
        </w:rPr>
        <w:t xml:space="preserve"> </w:t>
      </w:r>
      <w:r w:rsidRPr="00A379DF">
        <w:rPr>
          <w:rFonts w:ascii="Arial" w:hAnsi="Arial" w:cs="Aria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8"/>
      <w:r w:rsidR="00C52C39" w:rsidRPr="00A379DF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A379DF">
        <w:rPr>
          <w:rFonts w:ascii="Arial" w:hAnsi="Arial" w:cs="Arial"/>
        </w:rPr>
        <w:fldChar w:fldCharType="end"/>
      </w:r>
      <w:bookmarkEnd w:id="22"/>
      <w:r w:rsidR="00EF6E20" w:rsidRPr="00A379DF">
        <w:rPr>
          <w:rFonts w:ascii="Arial" w:hAnsi="Arial" w:cs="Arial"/>
        </w:rPr>
        <w:t xml:space="preserve"> Military </w:t>
      </w:r>
      <w:r w:rsidR="0079412E" w:rsidRPr="00A379DF">
        <w:rPr>
          <w:rFonts w:ascii="Arial" w:hAnsi="Arial" w:cs="Arial"/>
        </w:rPr>
        <w:t xml:space="preserve"> </w:t>
      </w:r>
      <w:r w:rsidRPr="00A379DF">
        <w:rPr>
          <w:rFonts w:ascii="Arial" w:hAnsi="Arial" w:cs="Arial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 w:rsidR="00C52C39" w:rsidRPr="00A379DF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A379DF">
        <w:rPr>
          <w:rFonts w:ascii="Arial" w:hAnsi="Arial" w:cs="Arial"/>
        </w:rPr>
        <w:fldChar w:fldCharType="end"/>
      </w:r>
      <w:bookmarkEnd w:id="23"/>
      <w:r w:rsidR="00EF6E20" w:rsidRPr="00A379DF">
        <w:rPr>
          <w:rFonts w:ascii="Arial" w:hAnsi="Arial" w:cs="Arial"/>
        </w:rPr>
        <w:t xml:space="preserve"> Volunteer </w:t>
      </w:r>
      <w:r w:rsidR="0079412E" w:rsidRPr="00A379DF">
        <w:rPr>
          <w:rFonts w:ascii="Arial" w:hAnsi="Arial" w:cs="Arial"/>
        </w:rPr>
        <w:t xml:space="preserve"> </w:t>
      </w:r>
      <w:r w:rsidRPr="00A379DF">
        <w:rPr>
          <w:rFonts w:ascii="Arial" w:hAnsi="Arial" w:cs="Arial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 w:rsidR="00C52C39" w:rsidRPr="00A379DF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A379DF">
        <w:rPr>
          <w:rFonts w:ascii="Arial" w:hAnsi="Arial" w:cs="Arial"/>
        </w:rPr>
        <w:fldChar w:fldCharType="end"/>
      </w:r>
      <w:bookmarkEnd w:id="24"/>
      <w:r w:rsidR="00EF6E20" w:rsidRPr="00A379DF">
        <w:rPr>
          <w:rFonts w:ascii="Arial" w:hAnsi="Arial" w:cs="Arial"/>
        </w:rPr>
        <w:t xml:space="preserve"> For profit</w:t>
      </w:r>
    </w:p>
    <w:p w:rsidR="00A379DF" w:rsidRPr="00A379DF" w:rsidRDefault="00A379DF" w:rsidP="00AE0C1C">
      <w:pPr>
        <w:spacing w:before="120"/>
        <w:rPr>
          <w:rFonts w:ascii="Arial" w:hAnsi="Arial" w:cs="Arial"/>
          <w:b/>
        </w:rPr>
      </w:pPr>
    </w:p>
    <w:p w:rsidR="00C52C39" w:rsidRPr="00A379DF" w:rsidRDefault="00AE0C1C" w:rsidP="00AE0C1C">
      <w:pPr>
        <w:spacing w:before="120"/>
        <w:rPr>
          <w:rFonts w:ascii="Arial" w:hAnsi="Arial" w:cs="Arial"/>
        </w:rPr>
      </w:pPr>
      <w:r w:rsidRPr="00A379DF">
        <w:rPr>
          <w:rFonts w:ascii="Arial" w:hAnsi="Arial" w:cs="Arial"/>
          <w:b/>
        </w:rPr>
        <w:t>Eligibility:</w:t>
      </w:r>
      <w:r w:rsidRPr="00A379DF">
        <w:rPr>
          <w:rFonts w:ascii="Arial" w:hAnsi="Arial" w:cs="Arial"/>
        </w:rPr>
        <w:t xml:space="preserve"> Can anyone receive services from your program?  </w:t>
      </w:r>
      <w:r w:rsidR="00777F82" w:rsidRPr="00A379DF">
        <w:rPr>
          <w:rFonts w:ascii="Arial" w:hAnsi="Arial" w:cs="Arial"/>
        </w:rPr>
        <w:t xml:space="preserve"> </w:t>
      </w:r>
      <w:r w:rsidR="009F6EDA" w:rsidRPr="00A379DF">
        <w:rPr>
          <w:rFonts w:ascii="Arial" w:hAnsi="Arial" w:cs="Arial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5" w:name="Check11"/>
      <w:r w:rsidR="00C52C39" w:rsidRPr="00A379DF">
        <w:rPr>
          <w:rFonts w:ascii="Arial" w:hAnsi="Arial" w:cs="Arial"/>
        </w:rPr>
        <w:instrText xml:space="preserve"> FORMCHECKBOX </w:instrText>
      </w:r>
      <w:r w:rsidR="009F6EDA">
        <w:rPr>
          <w:rFonts w:ascii="Arial" w:hAnsi="Arial" w:cs="Arial"/>
        </w:rPr>
      </w:r>
      <w:r w:rsidR="009F6EDA">
        <w:rPr>
          <w:rFonts w:ascii="Arial" w:hAnsi="Arial" w:cs="Arial"/>
        </w:rPr>
        <w:fldChar w:fldCharType="separate"/>
      </w:r>
      <w:r w:rsidR="009F6EDA" w:rsidRPr="00A379DF">
        <w:rPr>
          <w:rFonts w:ascii="Arial" w:hAnsi="Arial" w:cs="Arial"/>
        </w:rPr>
        <w:fldChar w:fldCharType="end"/>
      </w:r>
      <w:bookmarkEnd w:id="25"/>
      <w:r w:rsidRPr="00A379DF">
        <w:rPr>
          <w:rFonts w:ascii="Arial" w:hAnsi="Arial" w:cs="Arial"/>
        </w:rPr>
        <w:t xml:space="preserve">Yes  </w:t>
      </w:r>
      <w:r w:rsidR="009F6EDA" w:rsidRPr="00A379DF">
        <w:rPr>
          <w:rFonts w:ascii="Arial" w:hAnsi="Arial" w:cs="Arial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 w:rsidR="00C52C39" w:rsidRPr="00A379DF">
        <w:rPr>
          <w:rFonts w:ascii="Arial" w:hAnsi="Arial" w:cs="Arial"/>
        </w:rPr>
        <w:instrText xml:space="preserve"> FORMCHECKBOX </w:instrText>
      </w:r>
      <w:r w:rsidR="009F6EDA">
        <w:rPr>
          <w:rFonts w:ascii="Arial" w:hAnsi="Arial" w:cs="Arial"/>
        </w:rPr>
      </w:r>
      <w:r w:rsidR="009F6EDA">
        <w:rPr>
          <w:rFonts w:ascii="Arial" w:hAnsi="Arial" w:cs="Arial"/>
        </w:rPr>
        <w:fldChar w:fldCharType="separate"/>
      </w:r>
      <w:r w:rsidR="009F6EDA" w:rsidRPr="00A379DF">
        <w:rPr>
          <w:rFonts w:ascii="Arial" w:hAnsi="Arial" w:cs="Arial"/>
        </w:rPr>
        <w:fldChar w:fldCharType="end"/>
      </w:r>
      <w:bookmarkEnd w:id="26"/>
      <w:r w:rsidRPr="00A379DF">
        <w:rPr>
          <w:rFonts w:ascii="Arial" w:hAnsi="Arial" w:cs="Arial"/>
        </w:rPr>
        <w:t xml:space="preserve"> No  </w:t>
      </w:r>
      <w:r w:rsidRPr="00A379DF">
        <w:rPr>
          <w:rFonts w:ascii="Arial" w:hAnsi="Arial" w:cs="Arial"/>
        </w:rPr>
        <w:tab/>
      </w:r>
    </w:p>
    <w:p w:rsidR="00EF6E20" w:rsidRPr="00A379DF" w:rsidRDefault="00AE0C1C" w:rsidP="00AE0C1C">
      <w:pPr>
        <w:spacing w:before="120"/>
        <w:rPr>
          <w:rFonts w:ascii="Arial" w:hAnsi="Arial" w:cs="Arial"/>
        </w:rPr>
      </w:pPr>
      <w:r w:rsidRPr="00A379DF">
        <w:rPr>
          <w:rFonts w:ascii="Arial" w:hAnsi="Arial" w:cs="Arial"/>
        </w:rPr>
        <w:t xml:space="preserve">If No, please explain: </w:t>
      </w:r>
      <w:r w:rsidR="009F6EDA" w:rsidRPr="00A379DF">
        <w:rPr>
          <w:rFonts w:ascii="Arial" w:hAnsi="Arial" w:cs="Arial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7" w:name="Text16"/>
      <w:r w:rsidR="00C52C39" w:rsidRPr="00A379DF">
        <w:rPr>
          <w:rFonts w:ascii="Arial" w:hAnsi="Arial" w:cs="Arial"/>
        </w:rPr>
        <w:instrText xml:space="preserve"> FORMTEXT </w:instrText>
      </w:r>
      <w:r w:rsidR="009F6EDA" w:rsidRPr="00A379DF">
        <w:rPr>
          <w:rFonts w:ascii="Arial" w:hAnsi="Arial" w:cs="Arial"/>
        </w:rPr>
      </w:r>
      <w:r w:rsidR="009F6EDA" w:rsidRPr="00A379DF">
        <w:rPr>
          <w:rFonts w:ascii="Arial" w:hAnsi="Arial" w:cs="Arial"/>
        </w:rPr>
        <w:fldChar w:fldCharType="separate"/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1D393D">
        <w:rPr>
          <w:rFonts w:ascii="Arial" w:hAnsi="Arial" w:cs="Arial"/>
          <w:noProof/>
        </w:rPr>
        <w:t> </w:t>
      </w:r>
      <w:r w:rsidR="009F6EDA" w:rsidRPr="00A379DF">
        <w:rPr>
          <w:rFonts w:ascii="Arial" w:hAnsi="Arial" w:cs="Arial"/>
        </w:rPr>
        <w:fldChar w:fldCharType="end"/>
      </w:r>
      <w:bookmarkEnd w:id="27"/>
    </w:p>
    <w:p w:rsidR="00C52C39" w:rsidRPr="00A379DF" w:rsidRDefault="00C52C39" w:rsidP="00AE0C1C">
      <w:pPr>
        <w:spacing w:before="120"/>
        <w:rPr>
          <w:rFonts w:ascii="Arial" w:hAnsi="Arial" w:cs="Arial"/>
        </w:rPr>
      </w:pPr>
    </w:p>
    <w:p w:rsidR="00AE0C1C" w:rsidRPr="00A379DF" w:rsidRDefault="00AE0C1C" w:rsidP="00AE0C1C">
      <w:pPr>
        <w:rPr>
          <w:rFonts w:ascii="Arial" w:hAnsi="Arial" w:cs="Arial"/>
        </w:rPr>
      </w:pPr>
      <w:r w:rsidRPr="00A379DF">
        <w:rPr>
          <w:rFonts w:ascii="Arial" w:hAnsi="Arial" w:cs="Arial"/>
          <w:b/>
        </w:rPr>
        <w:t>Intake:</w:t>
      </w:r>
      <w:r w:rsidRPr="00A379DF">
        <w:rPr>
          <w:rFonts w:ascii="Arial" w:hAnsi="Arial" w:cs="Arial"/>
        </w:rPr>
        <w:t xml:space="preserve"> What are your intake procedures?</w:t>
      </w:r>
    </w:p>
    <w:p w:rsidR="007E0476" w:rsidRDefault="009F6EDA" w:rsidP="00EE0007">
      <w:pPr>
        <w:spacing w:before="120"/>
        <w:rPr>
          <w:rFonts w:ascii="Arial" w:hAnsi="Arial" w:cs="Arial"/>
        </w:rPr>
      </w:pPr>
      <w:r w:rsidRPr="00A379DF">
        <w:rPr>
          <w:rFonts w:ascii="Arial" w:hAnsi="Arial" w:cs="Arial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3"/>
      <w:r w:rsidR="00EE0007" w:rsidRPr="00A379DF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A379DF">
        <w:rPr>
          <w:rFonts w:ascii="Arial" w:hAnsi="Arial" w:cs="Arial"/>
        </w:rPr>
        <w:fldChar w:fldCharType="end"/>
      </w:r>
      <w:bookmarkEnd w:id="28"/>
      <w:r w:rsidR="00AE0C1C" w:rsidRPr="00A379DF">
        <w:rPr>
          <w:rFonts w:ascii="Arial" w:hAnsi="Arial" w:cs="Arial"/>
        </w:rPr>
        <w:t xml:space="preserve"> Telephone  </w:t>
      </w:r>
      <w:r w:rsidR="00777F82" w:rsidRPr="00A379DF">
        <w:rPr>
          <w:rFonts w:ascii="Arial" w:hAnsi="Arial" w:cs="Arial"/>
        </w:rPr>
        <w:t xml:space="preserve">   </w:t>
      </w:r>
      <w:r w:rsidRPr="00A379DF">
        <w:rPr>
          <w:rFonts w:ascii="Arial" w:hAnsi="Arial" w:cs="Arial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9" w:name="Check14"/>
      <w:r w:rsidR="00EE0007" w:rsidRPr="00A379DF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A379DF">
        <w:rPr>
          <w:rFonts w:ascii="Arial" w:hAnsi="Arial" w:cs="Arial"/>
        </w:rPr>
        <w:fldChar w:fldCharType="end"/>
      </w:r>
      <w:bookmarkEnd w:id="29"/>
      <w:r w:rsidR="00AE0C1C" w:rsidRPr="00A379DF">
        <w:rPr>
          <w:rFonts w:ascii="Arial" w:hAnsi="Arial" w:cs="Arial"/>
        </w:rPr>
        <w:t xml:space="preserve"> Walk-in  </w:t>
      </w:r>
      <w:r w:rsidR="00777F82" w:rsidRPr="00A379DF">
        <w:rPr>
          <w:rFonts w:ascii="Arial" w:hAnsi="Arial" w:cs="Arial"/>
        </w:rPr>
        <w:t xml:space="preserve">   </w:t>
      </w:r>
      <w:r w:rsidRPr="00A379DF">
        <w:rPr>
          <w:rFonts w:ascii="Arial" w:hAnsi="Arial" w:cs="Arial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5"/>
      <w:r w:rsidR="00EE0007" w:rsidRPr="00A379DF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A379DF">
        <w:rPr>
          <w:rFonts w:ascii="Arial" w:hAnsi="Arial" w:cs="Arial"/>
        </w:rPr>
        <w:fldChar w:fldCharType="end"/>
      </w:r>
      <w:bookmarkEnd w:id="30"/>
      <w:r w:rsidR="00AE0C1C" w:rsidRPr="00A379DF">
        <w:rPr>
          <w:rFonts w:ascii="Arial" w:hAnsi="Arial" w:cs="Arial"/>
        </w:rPr>
        <w:t xml:space="preserve"> By appointment  </w:t>
      </w:r>
      <w:r w:rsidR="00777F82" w:rsidRPr="00A379DF">
        <w:rPr>
          <w:rFonts w:ascii="Arial" w:hAnsi="Arial" w:cs="Arial"/>
        </w:rPr>
        <w:t xml:space="preserve">  </w:t>
      </w:r>
      <w:r w:rsidRPr="00A379DF">
        <w:rPr>
          <w:rFonts w:ascii="Arial" w:hAnsi="Arial" w:cs="Arial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6"/>
      <w:r w:rsidR="00EE0007" w:rsidRPr="00A379DF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Pr="00A379DF">
        <w:rPr>
          <w:rFonts w:ascii="Arial" w:hAnsi="Arial" w:cs="Arial"/>
        </w:rPr>
        <w:fldChar w:fldCharType="end"/>
      </w:r>
      <w:bookmarkEnd w:id="31"/>
      <w:r w:rsidR="00AE0C1C" w:rsidRPr="00A379DF">
        <w:rPr>
          <w:rFonts w:ascii="Arial" w:hAnsi="Arial" w:cs="Arial"/>
        </w:rPr>
        <w:t xml:space="preserve"> Referral required, please explain: </w:t>
      </w:r>
      <w:r w:rsidRPr="00A379DF">
        <w:rPr>
          <w:rFonts w:ascii="Arial" w:hAnsi="Arial" w:cs="Arial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32" w:name="Text17"/>
      <w:r w:rsidR="00EE0007" w:rsidRPr="00A379DF">
        <w:rPr>
          <w:rFonts w:ascii="Arial" w:hAnsi="Arial" w:cs="Arial"/>
        </w:rPr>
        <w:instrText xml:space="preserve"> FORMTEXT </w:instrText>
      </w:r>
      <w:r w:rsidRPr="00A379DF">
        <w:rPr>
          <w:rFonts w:ascii="Arial" w:hAnsi="Arial" w:cs="Arial"/>
        </w:rPr>
      </w:r>
      <w:r w:rsidRPr="00A379DF">
        <w:rPr>
          <w:rFonts w:ascii="Arial" w:hAnsi="Arial" w:cs="Arial"/>
        </w:rPr>
        <w:fldChar w:fldCharType="separate"/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="009460BB">
        <w:rPr>
          <w:rFonts w:ascii="Arial" w:hAnsi="Arial" w:cs="Arial"/>
        </w:rPr>
        <w:t> </w:t>
      </w:r>
      <w:r w:rsidRPr="00A379DF">
        <w:rPr>
          <w:rFonts w:ascii="Arial" w:hAnsi="Arial" w:cs="Arial"/>
        </w:rPr>
        <w:fldChar w:fldCharType="end"/>
      </w:r>
      <w:bookmarkEnd w:id="32"/>
      <w:r w:rsidR="007E0476" w:rsidRPr="00A379DF">
        <w:rPr>
          <w:rFonts w:ascii="Arial" w:hAnsi="Arial" w:cs="Arial"/>
          <w:b/>
          <w:sz w:val="22"/>
          <w:szCs w:val="22"/>
        </w:rPr>
        <w:br w:type="page"/>
      </w:r>
      <w:r w:rsidR="00EF6E20" w:rsidRPr="00A379DF">
        <w:rPr>
          <w:rFonts w:ascii="Arial" w:hAnsi="Arial" w:cs="Arial"/>
          <w:b/>
        </w:rPr>
        <w:lastRenderedPageBreak/>
        <w:t>Hours/Days:</w:t>
      </w:r>
      <w:r w:rsidR="00EF6E20" w:rsidRPr="00A379DF">
        <w:rPr>
          <w:rFonts w:ascii="Arial" w:hAnsi="Arial" w:cs="Arial"/>
        </w:rPr>
        <w:t xml:space="preserve"> What are the days and hours o</w:t>
      </w:r>
      <w:r w:rsidR="007E0476" w:rsidRPr="00A379DF">
        <w:rPr>
          <w:rFonts w:ascii="Arial" w:hAnsi="Arial" w:cs="Arial"/>
        </w:rPr>
        <w:t>f your organization operates</w:t>
      </w:r>
      <w:r w:rsidR="00EF6E20" w:rsidRPr="00A379DF">
        <w:rPr>
          <w:rFonts w:ascii="Arial" w:hAnsi="Arial" w:cs="Arial"/>
        </w:rPr>
        <w:t>?</w:t>
      </w:r>
    </w:p>
    <w:p w:rsidR="00A379DF" w:rsidRPr="00A379DF" w:rsidRDefault="00A379DF" w:rsidP="00EE0007">
      <w:pPr>
        <w:spacing w:before="120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352"/>
        <w:gridCol w:w="342"/>
        <w:gridCol w:w="5322"/>
      </w:tblGrid>
      <w:tr w:rsidR="007E0476" w:rsidRPr="00A379DF">
        <w:trPr>
          <w:trHeight w:val="2061"/>
        </w:trPr>
        <w:tc>
          <w:tcPr>
            <w:tcW w:w="5352" w:type="dxa"/>
          </w:tcPr>
          <w:p w:rsidR="007E0476" w:rsidRDefault="009F6EDA">
            <w:pPr>
              <w:rPr>
                <w:rFonts w:ascii="Arial" w:hAnsi="Arial" w:cs="Arial"/>
              </w:rPr>
            </w:pPr>
            <w:r w:rsidRPr="00A379DF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17"/>
            <w:r w:rsidR="00EE0007" w:rsidRPr="00A379DF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A379DF">
              <w:rPr>
                <w:rFonts w:ascii="Arial" w:hAnsi="Arial" w:cs="Arial"/>
              </w:rPr>
              <w:fldChar w:fldCharType="end"/>
            </w:r>
            <w:bookmarkEnd w:id="33"/>
            <w:r w:rsidR="007E0476" w:rsidRPr="00A379DF">
              <w:rPr>
                <w:rFonts w:ascii="Arial" w:hAnsi="Arial" w:cs="Arial"/>
              </w:rPr>
              <w:t xml:space="preserve"> Sunday; Hours: </w:t>
            </w:r>
            <w:r w:rsidRPr="00A379DF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34" w:name="Text18"/>
            <w:r w:rsidR="00EE0007" w:rsidRPr="00A379DF">
              <w:rPr>
                <w:rFonts w:ascii="Arial" w:hAnsi="Arial" w:cs="Arial"/>
              </w:rPr>
              <w:instrText xml:space="preserve"> FORMTEXT </w:instrText>
            </w:r>
            <w:r w:rsidRPr="00A379DF">
              <w:rPr>
                <w:rFonts w:ascii="Arial" w:hAnsi="Arial" w:cs="Arial"/>
              </w:rPr>
            </w:r>
            <w:r w:rsidRPr="00A379DF">
              <w:rPr>
                <w:rFonts w:ascii="Arial" w:hAnsi="Arial" w:cs="Arial"/>
              </w:rPr>
              <w:fldChar w:fldCharType="separate"/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Pr="00A379DF">
              <w:rPr>
                <w:rFonts w:ascii="Arial" w:hAnsi="Arial" w:cs="Arial"/>
              </w:rPr>
              <w:fldChar w:fldCharType="end"/>
            </w:r>
            <w:bookmarkEnd w:id="34"/>
          </w:p>
          <w:p w:rsidR="00A379DF" w:rsidRPr="00A379DF" w:rsidRDefault="00A379DF">
            <w:pPr>
              <w:rPr>
                <w:rFonts w:ascii="Arial" w:hAnsi="Arial" w:cs="Arial"/>
              </w:rPr>
            </w:pPr>
          </w:p>
          <w:p w:rsidR="00C1511F" w:rsidRDefault="009F6EDA">
            <w:pPr>
              <w:rPr>
                <w:rFonts w:ascii="Arial" w:hAnsi="Arial" w:cs="Arial"/>
              </w:rPr>
            </w:pPr>
            <w:r w:rsidRPr="00A379DF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18"/>
            <w:r w:rsidR="00EE0007" w:rsidRPr="00A379DF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A379DF">
              <w:rPr>
                <w:rFonts w:ascii="Arial" w:hAnsi="Arial" w:cs="Arial"/>
              </w:rPr>
              <w:fldChar w:fldCharType="end"/>
            </w:r>
            <w:bookmarkEnd w:id="35"/>
            <w:r w:rsidR="00C1511F" w:rsidRPr="00A379DF">
              <w:rPr>
                <w:rFonts w:ascii="Arial" w:hAnsi="Arial" w:cs="Arial"/>
              </w:rPr>
              <w:t xml:space="preserve"> Monday; Hours: </w:t>
            </w:r>
            <w:r w:rsidRPr="00A379DF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36" w:name="Text19"/>
            <w:r w:rsidR="00EE0007" w:rsidRPr="00A379DF">
              <w:rPr>
                <w:rFonts w:ascii="Arial" w:hAnsi="Arial" w:cs="Arial"/>
              </w:rPr>
              <w:instrText xml:space="preserve"> FORMTEXT </w:instrText>
            </w:r>
            <w:r w:rsidRPr="00A379DF">
              <w:rPr>
                <w:rFonts w:ascii="Arial" w:hAnsi="Arial" w:cs="Arial"/>
              </w:rPr>
            </w:r>
            <w:r w:rsidRPr="00A379DF">
              <w:rPr>
                <w:rFonts w:ascii="Arial" w:hAnsi="Arial" w:cs="Arial"/>
              </w:rPr>
              <w:fldChar w:fldCharType="separate"/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Pr="00A379DF">
              <w:rPr>
                <w:rFonts w:ascii="Arial" w:hAnsi="Arial" w:cs="Arial"/>
              </w:rPr>
              <w:fldChar w:fldCharType="end"/>
            </w:r>
            <w:bookmarkEnd w:id="36"/>
            <w:r w:rsidR="00C1511F" w:rsidRPr="00A379DF">
              <w:rPr>
                <w:rFonts w:ascii="Arial" w:hAnsi="Arial" w:cs="Arial"/>
              </w:rPr>
              <w:t xml:space="preserve">   </w:t>
            </w:r>
          </w:p>
          <w:p w:rsidR="00A379DF" w:rsidRPr="00A379DF" w:rsidRDefault="00A379DF">
            <w:pPr>
              <w:rPr>
                <w:rFonts w:ascii="Arial" w:hAnsi="Arial" w:cs="Arial"/>
              </w:rPr>
            </w:pPr>
          </w:p>
          <w:p w:rsidR="00C1511F" w:rsidRDefault="009F6EDA">
            <w:pPr>
              <w:rPr>
                <w:rFonts w:ascii="Arial" w:hAnsi="Arial" w:cs="Arial"/>
              </w:rPr>
            </w:pPr>
            <w:r w:rsidRPr="00A379DF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" w:name="Check19"/>
            <w:r w:rsidR="00EE0007" w:rsidRPr="00A379DF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A379DF">
              <w:rPr>
                <w:rFonts w:ascii="Arial" w:hAnsi="Arial" w:cs="Arial"/>
              </w:rPr>
              <w:fldChar w:fldCharType="end"/>
            </w:r>
            <w:bookmarkEnd w:id="37"/>
            <w:r w:rsidR="00C1511F" w:rsidRPr="00A379DF">
              <w:rPr>
                <w:rFonts w:ascii="Arial" w:hAnsi="Arial" w:cs="Arial"/>
              </w:rPr>
              <w:t xml:space="preserve"> Tuesday; Hours: </w:t>
            </w:r>
            <w:r w:rsidRPr="00A379DF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38" w:name="Text20"/>
            <w:r w:rsidR="00EE0007" w:rsidRPr="00A379DF">
              <w:rPr>
                <w:rFonts w:ascii="Arial" w:hAnsi="Arial" w:cs="Arial"/>
              </w:rPr>
              <w:instrText xml:space="preserve"> FORMTEXT </w:instrText>
            </w:r>
            <w:r w:rsidRPr="00A379DF">
              <w:rPr>
                <w:rFonts w:ascii="Arial" w:hAnsi="Arial" w:cs="Arial"/>
              </w:rPr>
            </w:r>
            <w:r w:rsidRPr="00A379DF">
              <w:rPr>
                <w:rFonts w:ascii="Arial" w:hAnsi="Arial" w:cs="Arial"/>
              </w:rPr>
              <w:fldChar w:fldCharType="separate"/>
            </w:r>
            <w:r w:rsidR="009460BB">
              <w:rPr>
                <w:rFonts w:ascii="Arial" w:hAnsi="Arial" w:cs="Arial"/>
              </w:rPr>
              <w:t> </w:t>
            </w:r>
            <w:r w:rsidR="009460BB">
              <w:rPr>
                <w:rFonts w:ascii="Arial" w:hAnsi="Arial" w:cs="Arial"/>
              </w:rPr>
              <w:t> </w:t>
            </w:r>
            <w:r w:rsidR="009460BB">
              <w:rPr>
                <w:rFonts w:ascii="Arial" w:hAnsi="Arial" w:cs="Arial"/>
              </w:rPr>
              <w:t> </w:t>
            </w:r>
            <w:r w:rsidR="009460BB">
              <w:rPr>
                <w:rFonts w:ascii="Arial" w:hAnsi="Arial" w:cs="Arial"/>
              </w:rPr>
              <w:t> </w:t>
            </w:r>
            <w:r w:rsidR="009460BB">
              <w:rPr>
                <w:rFonts w:ascii="Arial" w:hAnsi="Arial" w:cs="Arial"/>
              </w:rPr>
              <w:t> </w:t>
            </w:r>
            <w:r w:rsidRPr="00A379DF">
              <w:rPr>
                <w:rFonts w:ascii="Arial" w:hAnsi="Arial" w:cs="Arial"/>
              </w:rPr>
              <w:fldChar w:fldCharType="end"/>
            </w:r>
            <w:bookmarkEnd w:id="38"/>
            <w:r w:rsidR="00C1511F" w:rsidRPr="00A379DF">
              <w:rPr>
                <w:rFonts w:ascii="Arial" w:hAnsi="Arial" w:cs="Arial"/>
              </w:rPr>
              <w:t xml:space="preserve">   </w:t>
            </w:r>
          </w:p>
          <w:p w:rsidR="00A379DF" w:rsidRPr="00A379DF" w:rsidRDefault="00A379DF">
            <w:pPr>
              <w:rPr>
                <w:rFonts w:ascii="Arial" w:hAnsi="Arial" w:cs="Arial"/>
              </w:rPr>
            </w:pPr>
          </w:p>
          <w:p w:rsidR="00C1511F" w:rsidRPr="00A379DF" w:rsidRDefault="009F6EDA">
            <w:pPr>
              <w:rPr>
                <w:rFonts w:ascii="Arial" w:hAnsi="Arial" w:cs="Arial"/>
              </w:rPr>
            </w:pPr>
            <w:r w:rsidRPr="00A379DF">
              <w:rPr>
                <w:rFonts w:ascii="Arial" w:hAnsi="Arial" w:cs="Arial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20"/>
            <w:r w:rsidR="00EE0007" w:rsidRPr="00A379DF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A379DF">
              <w:rPr>
                <w:rFonts w:ascii="Arial" w:hAnsi="Arial" w:cs="Arial"/>
              </w:rPr>
              <w:fldChar w:fldCharType="end"/>
            </w:r>
            <w:bookmarkEnd w:id="39"/>
            <w:r w:rsidR="00C1511F" w:rsidRPr="00A379DF">
              <w:rPr>
                <w:rFonts w:ascii="Arial" w:hAnsi="Arial" w:cs="Arial"/>
              </w:rPr>
              <w:t xml:space="preserve"> Wednesday; Hours: </w:t>
            </w:r>
            <w:r w:rsidRPr="00A379DF">
              <w:rPr>
                <w:rFonts w:ascii="Arial" w:hAnsi="Arial" w:cs="Aria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40" w:name="Text21"/>
            <w:r w:rsidR="00EE0007" w:rsidRPr="00A379DF">
              <w:rPr>
                <w:rFonts w:ascii="Arial" w:hAnsi="Arial" w:cs="Arial"/>
              </w:rPr>
              <w:instrText xml:space="preserve"> FORMTEXT </w:instrText>
            </w:r>
            <w:r w:rsidRPr="00A379DF">
              <w:rPr>
                <w:rFonts w:ascii="Arial" w:hAnsi="Arial" w:cs="Arial"/>
              </w:rPr>
            </w:r>
            <w:r w:rsidRPr="00A379DF">
              <w:rPr>
                <w:rFonts w:ascii="Arial" w:hAnsi="Arial" w:cs="Arial"/>
              </w:rPr>
              <w:fldChar w:fldCharType="separate"/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Pr="00A379DF">
              <w:rPr>
                <w:rFonts w:ascii="Arial" w:hAnsi="Arial" w:cs="Arial"/>
              </w:rPr>
              <w:fldChar w:fldCharType="end"/>
            </w:r>
            <w:bookmarkEnd w:id="40"/>
            <w:r w:rsidR="00C1511F" w:rsidRPr="00A379DF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342" w:type="dxa"/>
          </w:tcPr>
          <w:p w:rsidR="007E0476" w:rsidRPr="00A379DF" w:rsidRDefault="007E0476">
            <w:pPr>
              <w:rPr>
                <w:rFonts w:ascii="Arial" w:hAnsi="Arial" w:cs="Arial"/>
              </w:rPr>
            </w:pPr>
          </w:p>
        </w:tc>
        <w:tc>
          <w:tcPr>
            <w:tcW w:w="5322" w:type="dxa"/>
          </w:tcPr>
          <w:p w:rsidR="00C1511F" w:rsidRDefault="009F6EDA">
            <w:pPr>
              <w:rPr>
                <w:rFonts w:ascii="Arial" w:hAnsi="Arial" w:cs="Arial"/>
              </w:rPr>
            </w:pPr>
            <w:r w:rsidRPr="00A379DF">
              <w:rPr>
                <w:rFonts w:ascii="Arial" w:hAnsi="Arial" w:cs="Arial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21"/>
            <w:r w:rsidR="00EE0007" w:rsidRPr="00A379DF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A379DF">
              <w:rPr>
                <w:rFonts w:ascii="Arial" w:hAnsi="Arial" w:cs="Arial"/>
              </w:rPr>
              <w:fldChar w:fldCharType="end"/>
            </w:r>
            <w:bookmarkEnd w:id="41"/>
            <w:r w:rsidR="00C1511F" w:rsidRPr="00A379DF">
              <w:rPr>
                <w:rFonts w:ascii="Arial" w:hAnsi="Arial" w:cs="Arial"/>
              </w:rPr>
              <w:t xml:space="preserve"> Thursday; Hours: </w:t>
            </w:r>
            <w:r w:rsidRPr="00A379DF">
              <w:rPr>
                <w:rFonts w:ascii="Arial" w:hAnsi="Arial" w:cs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42" w:name="Text22"/>
            <w:r w:rsidR="00EE0007" w:rsidRPr="00A379DF">
              <w:rPr>
                <w:rFonts w:ascii="Arial" w:hAnsi="Arial" w:cs="Arial"/>
              </w:rPr>
              <w:instrText xml:space="preserve"> FORMTEXT </w:instrText>
            </w:r>
            <w:r w:rsidRPr="00A379DF">
              <w:rPr>
                <w:rFonts w:ascii="Arial" w:hAnsi="Arial" w:cs="Arial"/>
              </w:rPr>
            </w:r>
            <w:r w:rsidRPr="00A379DF">
              <w:rPr>
                <w:rFonts w:ascii="Arial" w:hAnsi="Arial" w:cs="Arial"/>
              </w:rPr>
              <w:fldChar w:fldCharType="separate"/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Pr="00A379DF">
              <w:rPr>
                <w:rFonts w:ascii="Arial" w:hAnsi="Arial" w:cs="Arial"/>
              </w:rPr>
              <w:fldChar w:fldCharType="end"/>
            </w:r>
            <w:bookmarkEnd w:id="42"/>
            <w:r w:rsidR="00C1511F" w:rsidRPr="00A379DF">
              <w:rPr>
                <w:rFonts w:ascii="Arial" w:hAnsi="Arial" w:cs="Arial"/>
              </w:rPr>
              <w:t xml:space="preserve">   </w:t>
            </w:r>
          </w:p>
          <w:p w:rsidR="00A379DF" w:rsidRPr="00A379DF" w:rsidRDefault="00A379DF">
            <w:pPr>
              <w:rPr>
                <w:rFonts w:ascii="Arial" w:hAnsi="Arial" w:cs="Arial"/>
              </w:rPr>
            </w:pPr>
          </w:p>
          <w:p w:rsidR="007E0476" w:rsidRDefault="009F6EDA">
            <w:pPr>
              <w:rPr>
                <w:rFonts w:ascii="Arial" w:hAnsi="Arial" w:cs="Arial"/>
              </w:rPr>
            </w:pPr>
            <w:r w:rsidRPr="00A379DF">
              <w:rPr>
                <w:rFonts w:ascii="Arial" w:hAnsi="Arial" w:cs="Arial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22"/>
            <w:r w:rsidR="00EE0007" w:rsidRPr="00A379DF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A379DF">
              <w:rPr>
                <w:rFonts w:ascii="Arial" w:hAnsi="Arial" w:cs="Arial"/>
              </w:rPr>
              <w:fldChar w:fldCharType="end"/>
            </w:r>
            <w:bookmarkEnd w:id="43"/>
            <w:r w:rsidR="00C1511F" w:rsidRPr="00A379DF">
              <w:rPr>
                <w:rFonts w:ascii="Arial" w:hAnsi="Arial" w:cs="Arial"/>
              </w:rPr>
              <w:t xml:space="preserve"> Friday; Hours: </w:t>
            </w:r>
            <w:r w:rsidRPr="00A379DF">
              <w:rPr>
                <w:rFonts w:ascii="Arial" w:hAnsi="Arial" w:cs="Aria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44" w:name="Text23"/>
            <w:r w:rsidR="00EE0007" w:rsidRPr="00A379DF">
              <w:rPr>
                <w:rFonts w:ascii="Arial" w:hAnsi="Arial" w:cs="Arial"/>
              </w:rPr>
              <w:instrText xml:space="preserve"> FORMTEXT </w:instrText>
            </w:r>
            <w:r w:rsidRPr="00A379DF">
              <w:rPr>
                <w:rFonts w:ascii="Arial" w:hAnsi="Arial" w:cs="Arial"/>
              </w:rPr>
            </w:r>
            <w:r w:rsidRPr="00A379DF">
              <w:rPr>
                <w:rFonts w:ascii="Arial" w:hAnsi="Arial" w:cs="Arial"/>
              </w:rPr>
              <w:fldChar w:fldCharType="separate"/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Pr="00A379DF">
              <w:rPr>
                <w:rFonts w:ascii="Arial" w:hAnsi="Arial" w:cs="Arial"/>
              </w:rPr>
              <w:fldChar w:fldCharType="end"/>
            </w:r>
            <w:bookmarkEnd w:id="44"/>
            <w:r w:rsidR="00C1511F" w:rsidRPr="00A379DF">
              <w:rPr>
                <w:rFonts w:ascii="Arial" w:hAnsi="Arial" w:cs="Arial"/>
              </w:rPr>
              <w:t xml:space="preserve">  </w:t>
            </w:r>
          </w:p>
          <w:p w:rsidR="00A379DF" w:rsidRPr="00A379DF" w:rsidRDefault="00A379DF">
            <w:pPr>
              <w:rPr>
                <w:rFonts w:ascii="Arial" w:hAnsi="Arial" w:cs="Arial"/>
              </w:rPr>
            </w:pPr>
          </w:p>
          <w:p w:rsidR="00C1511F" w:rsidRPr="00A379DF" w:rsidRDefault="009F6EDA" w:rsidP="00C1511F">
            <w:pPr>
              <w:rPr>
                <w:rFonts w:ascii="Arial" w:hAnsi="Arial" w:cs="Arial"/>
              </w:rPr>
            </w:pPr>
            <w:r w:rsidRPr="00A379DF">
              <w:rPr>
                <w:rFonts w:ascii="Arial" w:hAnsi="Arial" w:cs="Arial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23"/>
            <w:r w:rsidR="00EE0007" w:rsidRPr="00A379DF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A379DF">
              <w:rPr>
                <w:rFonts w:ascii="Arial" w:hAnsi="Arial" w:cs="Arial"/>
              </w:rPr>
              <w:fldChar w:fldCharType="end"/>
            </w:r>
            <w:bookmarkEnd w:id="45"/>
            <w:r w:rsidR="00C1511F" w:rsidRPr="00A379DF">
              <w:rPr>
                <w:rFonts w:ascii="Arial" w:hAnsi="Arial" w:cs="Arial"/>
              </w:rPr>
              <w:t xml:space="preserve"> Saturday; Hours: </w:t>
            </w:r>
            <w:r w:rsidRPr="00A379DF">
              <w:rPr>
                <w:rFonts w:ascii="Arial" w:hAnsi="Arial"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46" w:name="Text24"/>
            <w:r w:rsidR="00EE0007" w:rsidRPr="00A379DF">
              <w:rPr>
                <w:rFonts w:ascii="Arial" w:hAnsi="Arial" w:cs="Arial"/>
              </w:rPr>
              <w:instrText xml:space="preserve"> FORMTEXT </w:instrText>
            </w:r>
            <w:r w:rsidRPr="00A379DF">
              <w:rPr>
                <w:rFonts w:ascii="Arial" w:hAnsi="Arial" w:cs="Arial"/>
              </w:rPr>
            </w:r>
            <w:r w:rsidRPr="00A379DF">
              <w:rPr>
                <w:rFonts w:ascii="Arial" w:hAnsi="Arial" w:cs="Arial"/>
              </w:rPr>
              <w:fldChar w:fldCharType="separate"/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="001D393D">
              <w:rPr>
                <w:rFonts w:ascii="Arial" w:hAnsi="Arial" w:cs="Arial"/>
                <w:noProof/>
              </w:rPr>
              <w:t> </w:t>
            </w:r>
            <w:r w:rsidRPr="00A379DF">
              <w:rPr>
                <w:rFonts w:ascii="Arial" w:hAnsi="Arial" w:cs="Arial"/>
              </w:rPr>
              <w:fldChar w:fldCharType="end"/>
            </w:r>
            <w:bookmarkEnd w:id="46"/>
          </w:p>
          <w:p w:rsidR="00C1511F" w:rsidRPr="00A379DF" w:rsidRDefault="00C1511F">
            <w:pPr>
              <w:rPr>
                <w:rFonts w:ascii="Arial" w:hAnsi="Arial" w:cs="Arial"/>
              </w:rPr>
            </w:pPr>
          </w:p>
        </w:tc>
      </w:tr>
    </w:tbl>
    <w:p w:rsidR="00303F0C" w:rsidRPr="00A379DF" w:rsidRDefault="00303F0C">
      <w:pPr>
        <w:rPr>
          <w:rFonts w:ascii="Arial" w:hAnsi="Arial" w:cs="Arial"/>
          <w:sz w:val="22"/>
          <w:szCs w:val="22"/>
        </w:rPr>
      </w:pPr>
    </w:p>
    <w:p w:rsidR="00777F82" w:rsidRPr="00A379DF" w:rsidRDefault="00EF6E20" w:rsidP="00777F82">
      <w:pPr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b/>
          <w:sz w:val="22"/>
          <w:szCs w:val="22"/>
        </w:rPr>
        <w:t>Fees:</w:t>
      </w:r>
      <w:r w:rsidRPr="00A379DF">
        <w:rPr>
          <w:rFonts w:ascii="Arial" w:hAnsi="Arial" w:cs="Arial"/>
          <w:sz w:val="22"/>
          <w:szCs w:val="22"/>
        </w:rPr>
        <w:t xml:space="preserve"> What are your fees?</w:t>
      </w:r>
      <w:r w:rsidR="00777F82" w:rsidRPr="00A379DF">
        <w:rPr>
          <w:rFonts w:ascii="Arial" w:hAnsi="Arial" w:cs="Arial"/>
          <w:sz w:val="22"/>
          <w:szCs w:val="22"/>
        </w:rPr>
        <w:t xml:space="preserve">   </w:t>
      </w:r>
    </w:p>
    <w:p w:rsidR="00EF6E20" w:rsidRPr="00A379DF" w:rsidRDefault="009F6EDA" w:rsidP="00777F82">
      <w:pPr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sz w:val="22"/>
          <w:szCs w:val="22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24"/>
      <w:r w:rsidR="00EE0007" w:rsidRPr="00A379DF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A379DF">
        <w:rPr>
          <w:rFonts w:ascii="Arial" w:hAnsi="Arial" w:cs="Arial"/>
          <w:sz w:val="22"/>
          <w:szCs w:val="22"/>
        </w:rPr>
        <w:fldChar w:fldCharType="end"/>
      </w:r>
      <w:bookmarkEnd w:id="47"/>
      <w:r w:rsidR="008F346D" w:rsidRPr="00A379DF">
        <w:rPr>
          <w:rFonts w:ascii="Arial" w:hAnsi="Arial" w:cs="Arial"/>
          <w:sz w:val="22"/>
          <w:szCs w:val="22"/>
        </w:rPr>
        <w:t xml:space="preserve"> No fee</w:t>
      </w:r>
      <w:r w:rsidR="00AE0C1C" w:rsidRPr="00A379DF">
        <w:rPr>
          <w:rFonts w:ascii="Arial" w:hAnsi="Arial" w:cs="Arial"/>
          <w:sz w:val="22"/>
          <w:szCs w:val="22"/>
        </w:rPr>
        <w:tab/>
      </w:r>
      <w:r w:rsidRPr="00A379DF">
        <w:rPr>
          <w:rFonts w:ascii="Arial" w:hAnsi="Arial" w:cs="Arial"/>
          <w:sz w:val="22"/>
          <w:szCs w:val="22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8" w:name="Check25"/>
      <w:r w:rsidR="00EE0007" w:rsidRPr="00A379DF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A379DF">
        <w:rPr>
          <w:rFonts w:ascii="Arial" w:hAnsi="Arial" w:cs="Arial"/>
          <w:sz w:val="22"/>
          <w:szCs w:val="22"/>
        </w:rPr>
        <w:fldChar w:fldCharType="end"/>
      </w:r>
      <w:bookmarkEnd w:id="48"/>
      <w:r w:rsidR="0079412E" w:rsidRPr="00A379DF">
        <w:rPr>
          <w:rFonts w:ascii="Arial" w:hAnsi="Arial" w:cs="Arial"/>
          <w:sz w:val="22"/>
          <w:szCs w:val="22"/>
        </w:rPr>
        <w:t xml:space="preserve"> </w:t>
      </w:r>
      <w:r w:rsidR="00EF6E20" w:rsidRPr="00A379DF">
        <w:rPr>
          <w:rFonts w:ascii="Arial" w:hAnsi="Arial" w:cs="Arial"/>
          <w:sz w:val="22"/>
          <w:szCs w:val="22"/>
        </w:rPr>
        <w:t>Sliding scale fee</w:t>
      </w:r>
      <w:r w:rsidR="00AE0C1C" w:rsidRPr="00A379DF">
        <w:rPr>
          <w:rFonts w:ascii="Arial" w:hAnsi="Arial" w:cs="Arial"/>
          <w:sz w:val="22"/>
          <w:szCs w:val="22"/>
        </w:rPr>
        <w:t>; D</w:t>
      </w:r>
      <w:r w:rsidR="00EF6E20" w:rsidRPr="00A379DF">
        <w:rPr>
          <w:rFonts w:ascii="Arial" w:hAnsi="Arial" w:cs="Arial"/>
          <w:sz w:val="22"/>
          <w:szCs w:val="22"/>
        </w:rPr>
        <w:t>etails:</w:t>
      </w:r>
      <w:r w:rsidRPr="00A379DF">
        <w:rPr>
          <w:rFonts w:ascii="Arial" w:hAnsi="Arial" w:cs="Arial"/>
          <w:sz w:val="22"/>
          <w:szCs w:val="22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49" w:name="Text25"/>
      <w:r w:rsidR="00EE0007" w:rsidRPr="00A379DF">
        <w:rPr>
          <w:rFonts w:ascii="Arial" w:hAnsi="Arial" w:cs="Arial"/>
          <w:sz w:val="22"/>
          <w:szCs w:val="22"/>
        </w:rPr>
        <w:instrText xml:space="preserve"> FORMTEXT </w:instrText>
      </w:r>
      <w:r w:rsidRPr="00A379DF">
        <w:rPr>
          <w:rFonts w:ascii="Arial" w:hAnsi="Arial" w:cs="Arial"/>
          <w:sz w:val="22"/>
          <w:szCs w:val="22"/>
        </w:rPr>
      </w:r>
      <w:r w:rsidRPr="00A379DF">
        <w:rPr>
          <w:rFonts w:ascii="Arial" w:hAnsi="Arial" w:cs="Arial"/>
          <w:sz w:val="22"/>
          <w:szCs w:val="22"/>
        </w:rPr>
        <w:fldChar w:fldCharType="separate"/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Pr="00A379DF">
        <w:rPr>
          <w:rFonts w:ascii="Arial" w:hAnsi="Arial" w:cs="Arial"/>
          <w:sz w:val="22"/>
          <w:szCs w:val="22"/>
        </w:rPr>
        <w:fldChar w:fldCharType="end"/>
      </w:r>
      <w:bookmarkEnd w:id="49"/>
    </w:p>
    <w:p w:rsidR="00EE0007" w:rsidRPr="00A379DF" w:rsidRDefault="009F6EDA" w:rsidP="008F346D">
      <w:pPr>
        <w:spacing w:before="120"/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sz w:val="22"/>
          <w:szCs w:val="22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26"/>
      <w:r w:rsidR="00EE0007" w:rsidRPr="00A379DF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A379DF">
        <w:rPr>
          <w:rFonts w:ascii="Arial" w:hAnsi="Arial" w:cs="Arial"/>
          <w:sz w:val="22"/>
          <w:szCs w:val="22"/>
        </w:rPr>
        <w:fldChar w:fldCharType="end"/>
      </w:r>
      <w:bookmarkEnd w:id="50"/>
      <w:r w:rsidR="0079412E" w:rsidRPr="00A379DF">
        <w:rPr>
          <w:rFonts w:ascii="Arial" w:hAnsi="Arial" w:cs="Arial"/>
          <w:sz w:val="22"/>
          <w:szCs w:val="22"/>
        </w:rPr>
        <w:t xml:space="preserve"> </w:t>
      </w:r>
      <w:r w:rsidR="00AE0C1C" w:rsidRPr="00A379DF">
        <w:rPr>
          <w:rFonts w:ascii="Arial" w:hAnsi="Arial" w:cs="Arial"/>
          <w:sz w:val="22"/>
          <w:szCs w:val="22"/>
        </w:rPr>
        <w:t>Straight fee for services; Details:</w:t>
      </w:r>
      <w:r w:rsidR="00777F82" w:rsidRPr="00A379DF">
        <w:rPr>
          <w:rFonts w:ascii="Arial" w:hAnsi="Arial" w:cs="Arial"/>
          <w:sz w:val="22"/>
          <w:szCs w:val="22"/>
        </w:rPr>
        <w:t xml:space="preserve"> </w:t>
      </w:r>
      <w:r w:rsidRPr="00A379DF">
        <w:rPr>
          <w:rFonts w:ascii="Arial" w:hAnsi="Arial" w:cs="Arial"/>
          <w:sz w:val="22"/>
          <w:szCs w:val="22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51" w:name="Text26"/>
      <w:r w:rsidR="00EE0007" w:rsidRPr="00A379DF">
        <w:rPr>
          <w:rFonts w:ascii="Arial" w:hAnsi="Arial" w:cs="Arial"/>
          <w:sz w:val="22"/>
          <w:szCs w:val="22"/>
        </w:rPr>
        <w:instrText xml:space="preserve"> FORMTEXT </w:instrText>
      </w:r>
      <w:r w:rsidRPr="00A379DF">
        <w:rPr>
          <w:rFonts w:ascii="Arial" w:hAnsi="Arial" w:cs="Arial"/>
          <w:sz w:val="22"/>
          <w:szCs w:val="22"/>
        </w:rPr>
      </w:r>
      <w:r w:rsidRPr="00A379DF">
        <w:rPr>
          <w:rFonts w:ascii="Arial" w:hAnsi="Arial" w:cs="Arial"/>
          <w:sz w:val="22"/>
          <w:szCs w:val="22"/>
        </w:rPr>
        <w:fldChar w:fldCharType="separate"/>
      </w:r>
      <w:r w:rsidR="001D393D">
        <w:rPr>
          <w:rFonts w:ascii="Arial" w:hAnsi="Arial" w:cs="Arial"/>
          <w:noProof/>
          <w:sz w:val="22"/>
          <w:szCs w:val="22"/>
        </w:rPr>
        <w:t> </w:t>
      </w:r>
      <w:r w:rsidR="001D393D">
        <w:rPr>
          <w:rFonts w:ascii="Arial" w:hAnsi="Arial" w:cs="Arial"/>
          <w:noProof/>
          <w:sz w:val="22"/>
          <w:szCs w:val="22"/>
        </w:rPr>
        <w:t> </w:t>
      </w:r>
      <w:r w:rsidR="001D393D">
        <w:rPr>
          <w:rFonts w:ascii="Arial" w:hAnsi="Arial" w:cs="Arial"/>
          <w:noProof/>
          <w:sz w:val="22"/>
          <w:szCs w:val="22"/>
        </w:rPr>
        <w:t> </w:t>
      </w:r>
      <w:r w:rsidR="001D393D">
        <w:rPr>
          <w:rFonts w:ascii="Arial" w:hAnsi="Arial" w:cs="Arial"/>
          <w:noProof/>
          <w:sz w:val="22"/>
          <w:szCs w:val="22"/>
        </w:rPr>
        <w:t> </w:t>
      </w:r>
      <w:r w:rsidR="001D393D">
        <w:rPr>
          <w:rFonts w:ascii="Arial" w:hAnsi="Arial" w:cs="Arial"/>
          <w:noProof/>
          <w:sz w:val="22"/>
          <w:szCs w:val="22"/>
        </w:rPr>
        <w:t> </w:t>
      </w:r>
      <w:r w:rsidRPr="00A379DF">
        <w:rPr>
          <w:rFonts w:ascii="Arial" w:hAnsi="Arial" w:cs="Arial"/>
          <w:sz w:val="22"/>
          <w:szCs w:val="22"/>
        </w:rPr>
        <w:fldChar w:fldCharType="end"/>
      </w:r>
      <w:bookmarkEnd w:id="51"/>
      <w:r w:rsidR="0079412E" w:rsidRPr="00A379DF">
        <w:rPr>
          <w:rFonts w:ascii="Arial" w:hAnsi="Arial" w:cs="Arial"/>
          <w:sz w:val="22"/>
          <w:szCs w:val="22"/>
        </w:rPr>
        <w:t xml:space="preserve"> </w:t>
      </w:r>
    </w:p>
    <w:p w:rsidR="00EF6E20" w:rsidRPr="00A379DF" w:rsidRDefault="009F6EDA" w:rsidP="008F346D">
      <w:pPr>
        <w:spacing w:before="120"/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sz w:val="22"/>
          <w:szCs w:val="22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27"/>
      <w:r w:rsidR="00EE0007" w:rsidRPr="00A379DF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A379DF">
        <w:rPr>
          <w:rFonts w:ascii="Arial" w:hAnsi="Arial" w:cs="Arial"/>
          <w:sz w:val="22"/>
          <w:szCs w:val="22"/>
        </w:rPr>
        <w:fldChar w:fldCharType="end"/>
      </w:r>
      <w:bookmarkEnd w:id="52"/>
      <w:r w:rsidR="0079412E" w:rsidRPr="00A379DF">
        <w:rPr>
          <w:rFonts w:ascii="Arial" w:hAnsi="Arial" w:cs="Arial"/>
          <w:sz w:val="22"/>
          <w:szCs w:val="22"/>
        </w:rPr>
        <w:t xml:space="preserve"> </w:t>
      </w:r>
      <w:r w:rsidR="00EF6E20" w:rsidRPr="00A379DF">
        <w:rPr>
          <w:rFonts w:ascii="Arial" w:hAnsi="Arial" w:cs="Arial"/>
          <w:sz w:val="22"/>
          <w:szCs w:val="22"/>
        </w:rPr>
        <w:t>Other</w:t>
      </w:r>
      <w:proofErr w:type="gramStart"/>
      <w:r w:rsidR="00AE0C1C" w:rsidRPr="00A379DF">
        <w:rPr>
          <w:rFonts w:ascii="Arial" w:hAnsi="Arial" w:cs="Arial"/>
          <w:sz w:val="22"/>
          <w:szCs w:val="22"/>
        </w:rPr>
        <w:t xml:space="preserve">; </w:t>
      </w:r>
      <w:r w:rsidR="00EF6E20" w:rsidRPr="00A379DF">
        <w:rPr>
          <w:rFonts w:ascii="Arial" w:hAnsi="Arial" w:cs="Arial"/>
          <w:sz w:val="22"/>
          <w:szCs w:val="22"/>
        </w:rPr>
        <w:t xml:space="preserve"> Please</w:t>
      </w:r>
      <w:proofErr w:type="gramEnd"/>
      <w:r w:rsidR="00EF6E20" w:rsidRPr="00A379DF">
        <w:rPr>
          <w:rFonts w:ascii="Arial" w:hAnsi="Arial" w:cs="Arial"/>
          <w:sz w:val="22"/>
          <w:szCs w:val="22"/>
        </w:rPr>
        <w:t xml:space="preserve"> explain:</w:t>
      </w:r>
      <w:r w:rsidR="00777F82" w:rsidRPr="00A379DF">
        <w:rPr>
          <w:rFonts w:ascii="Arial" w:hAnsi="Arial" w:cs="Arial"/>
          <w:sz w:val="22"/>
          <w:szCs w:val="22"/>
        </w:rPr>
        <w:t xml:space="preserve"> </w:t>
      </w:r>
      <w:r w:rsidRPr="00A379DF">
        <w:rPr>
          <w:rFonts w:ascii="Arial" w:hAnsi="Arial" w:cs="Arial"/>
          <w:sz w:val="22"/>
          <w:szCs w:val="22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53" w:name="Text27"/>
      <w:r w:rsidR="00EE0007" w:rsidRPr="00A379DF">
        <w:rPr>
          <w:rFonts w:ascii="Arial" w:hAnsi="Arial" w:cs="Arial"/>
          <w:sz w:val="22"/>
          <w:szCs w:val="22"/>
        </w:rPr>
        <w:instrText xml:space="preserve"> FORMTEXT </w:instrText>
      </w:r>
      <w:r w:rsidRPr="00A379DF">
        <w:rPr>
          <w:rFonts w:ascii="Arial" w:hAnsi="Arial" w:cs="Arial"/>
          <w:sz w:val="22"/>
          <w:szCs w:val="22"/>
        </w:rPr>
      </w:r>
      <w:r w:rsidRPr="00A379DF">
        <w:rPr>
          <w:rFonts w:ascii="Arial" w:hAnsi="Arial" w:cs="Arial"/>
          <w:sz w:val="22"/>
          <w:szCs w:val="22"/>
        </w:rPr>
        <w:fldChar w:fldCharType="separate"/>
      </w:r>
      <w:r w:rsidR="001D393D">
        <w:rPr>
          <w:rFonts w:ascii="Arial" w:hAnsi="Arial" w:cs="Arial"/>
          <w:noProof/>
          <w:sz w:val="22"/>
          <w:szCs w:val="22"/>
        </w:rPr>
        <w:t> </w:t>
      </w:r>
      <w:r w:rsidR="001D393D">
        <w:rPr>
          <w:rFonts w:ascii="Arial" w:hAnsi="Arial" w:cs="Arial"/>
          <w:noProof/>
          <w:sz w:val="22"/>
          <w:szCs w:val="22"/>
        </w:rPr>
        <w:t> </w:t>
      </w:r>
      <w:r w:rsidR="001D393D">
        <w:rPr>
          <w:rFonts w:ascii="Arial" w:hAnsi="Arial" w:cs="Arial"/>
          <w:noProof/>
          <w:sz w:val="22"/>
          <w:szCs w:val="22"/>
        </w:rPr>
        <w:t> </w:t>
      </w:r>
      <w:r w:rsidR="001D393D">
        <w:rPr>
          <w:rFonts w:ascii="Arial" w:hAnsi="Arial" w:cs="Arial"/>
          <w:noProof/>
          <w:sz w:val="22"/>
          <w:szCs w:val="22"/>
        </w:rPr>
        <w:t> </w:t>
      </w:r>
      <w:r w:rsidR="001D393D">
        <w:rPr>
          <w:rFonts w:ascii="Arial" w:hAnsi="Arial" w:cs="Arial"/>
          <w:noProof/>
          <w:sz w:val="22"/>
          <w:szCs w:val="22"/>
        </w:rPr>
        <w:t> </w:t>
      </w:r>
      <w:r w:rsidRPr="00A379DF">
        <w:rPr>
          <w:rFonts w:ascii="Arial" w:hAnsi="Arial" w:cs="Arial"/>
          <w:sz w:val="22"/>
          <w:szCs w:val="22"/>
        </w:rPr>
        <w:fldChar w:fldCharType="end"/>
      </w:r>
      <w:bookmarkEnd w:id="53"/>
    </w:p>
    <w:p w:rsidR="00A379DF" w:rsidRDefault="00A379DF">
      <w:pPr>
        <w:rPr>
          <w:rFonts w:ascii="Arial" w:hAnsi="Arial" w:cs="Arial"/>
          <w:sz w:val="22"/>
          <w:szCs w:val="22"/>
        </w:rPr>
      </w:pPr>
    </w:p>
    <w:p w:rsidR="00EE0007" w:rsidRPr="00A379DF" w:rsidRDefault="00EF6E20">
      <w:pPr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sz w:val="22"/>
          <w:szCs w:val="22"/>
        </w:rPr>
        <w:t xml:space="preserve">Do you accept insurance? </w:t>
      </w:r>
    </w:p>
    <w:p w:rsidR="00EF6E20" w:rsidRPr="00A379DF" w:rsidRDefault="0079412E">
      <w:pPr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sz w:val="22"/>
          <w:szCs w:val="22"/>
        </w:rPr>
        <w:t xml:space="preserve"> </w:t>
      </w:r>
      <w:r w:rsidR="009F6EDA" w:rsidRPr="00A379DF">
        <w:rPr>
          <w:rFonts w:ascii="Arial" w:hAnsi="Arial" w:cs="Arial"/>
          <w:sz w:val="22"/>
          <w:szCs w:val="22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28"/>
      <w:r w:rsidR="00EE0007" w:rsidRPr="00A379DF">
        <w:rPr>
          <w:rFonts w:ascii="Arial" w:hAnsi="Arial" w:cs="Arial"/>
          <w:sz w:val="22"/>
          <w:szCs w:val="22"/>
        </w:rPr>
        <w:instrText xml:space="preserve"> FORMCHECKBOX </w:instrText>
      </w:r>
      <w:r w:rsidR="009F6EDA">
        <w:rPr>
          <w:rFonts w:ascii="Arial" w:hAnsi="Arial" w:cs="Arial"/>
          <w:sz w:val="22"/>
          <w:szCs w:val="22"/>
        </w:rPr>
      </w:r>
      <w:r w:rsidR="009F6EDA">
        <w:rPr>
          <w:rFonts w:ascii="Arial" w:hAnsi="Arial" w:cs="Arial"/>
          <w:sz w:val="22"/>
          <w:szCs w:val="22"/>
        </w:rPr>
        <w:fldChar w:fldCharType="separate"/>
      </w:r>
      <w:r w:rsidR="009F6EDA" w:rsidRPr="00A379DF">
        <w:rPr>
          <w:rFonts w:ascii="Arial" w:hAnsi="Arial" w:cs="Arial"/>
          <w:sz w:val="22"/>
          <w:szCs w:val="22"/>
        </w:rPr>
        <w:fldChar w:fldCharType="end"/>
      </w:r>
      <w:bookmarkEnd w:id="54"/>
      <w:r w:rsidR="00EF6E20" w:rsidRPr="00A379DF">
        <w:rPr>
          <w:rFonts w:ascii="Arial" w:hAnsi="Arial" w:cs="Arial"/>
          <w:sz w:val="22"/>
          <w:szCs w:val="22"/>
        </w:rPr>
        <w:t xml:space="preserve"> Yes </w:t>
      </w:r>
      <w:r w:rsidRPr="00A379DF">
        <w:rPr>
          <w:rFonts w:ascii="Arial" w:hAnsi="Arial" w:cs="Arial"/>
          <w:sz w:val="22"/>
          <w:szCs w:val="22"/>
        </w:rPr>
        <w:t xml:space="preserve"> </w:t>
      </w:r>
      <w:r w:rsidR="009F6EDA" w:rsidRPr="00A379DF">
        <w:rPr>
          <w:rFonts w:ascii="Arial" w:hAnsi="Arial" w:cs="Arial"/>
          <w:sz w:val="22"/>
          <w:szCs w:val="22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5" w:name="Check29"/>
      <w:r w:rsidR="00EE0007" w:rsidRPr="00A379DF">
        <w:rPr>
          <w:rFonts w:ascii="Arial" w:hAnsi="Arial" w:cs="Arial"/>
          <w:sz w:val="22"/>
          <w:szCs w:val="22"/>
        </w:rPr>
        <w:instrText xml:space="preserve"> FORMCHECKBOX </w:instrText>
      </w:r>
      <w:r w:rsidR="009F6EDA">
        <w:rPr>
          <w:rFonts w:ascii="Arial" w:hAnsi="Arial" w:cs="Arial"/>
          <w:sz w:val="22"/>
          <w:szCs w:val="22"/>
        </w:rPr>
      </w:r>
      <w:r w:rsidR="009F6EDA">
        <w:rPr>
          <w:rFonts w:ascii="Arial" w:hAnsi="Arial" w:cs="Arial"/>
          <w:sz w:val="22"/>
          <w:szCs w:val="22"/>
        </w:rPr>
        <w:fldChar w:fldCharType="separate"/>
      </w:r>
      <w:r w:rsidR="009F6EDA" w:rsidRPr="00A379DF">
        <w:rPr>
          <w:rFonts w:ascii="Arial" w:hAnsi="Arial" w:cs="Arial"/>
          <w:sz w:val="22"/>
          <w:szCs w:val="22"/>
        </w:rPr>
        <w:fldChar w:fldCharType="end"/>
      </w:r>
      <w:bookmarkEnd w:id="55"/>
      <w:r w:rsidR="00EF6E20" w:rsidRPr="00A379DF">
        <w:rPr>
          <w:rFonts w:ascii="Arial" w:hAnsi="Arial" w:cs="Arial"/>
          <w:sz w:val="22"/>
          <w:szCs w:val="22"/>
        </w:rPr>
        <w:t xml:space="preserve"> </w:t>
      </w:r>
      <w:proofErr w:type="gramStart"/>
      <w:r w:rsidR="00EF6E20" w:rsidRPr="00A379DF">
        <w:rPr>
          <w:rFonts w:ascii="Arial" w:hAnsi="Arial" w:cs="Arial"/>
          <w:sz w:val="22"/>
          <w:szCs w:val="22"/>
        </w:rPr>
        <w:t>No  If</w:t>
      </w:r>
      <w:proofErr w:type="gramEnd"/>
      <w:r w:rsidR="00EF6E20" w:rsidRPr="00A379DF">
        <w:rPr>
          <w:rFonts w:ascii="Arial" w:hAnsi="Arial" w:cs="Arial"/>
          <w:sz w:val="22"/>
          <w:szCs w:val="22"/>
        </w:rPr>
        <w:t xml:space="preserve"> yes,  </w:t>
      </w:r>
      <w:r w:rsidR="009F6EDA" w:rsidRPr="00A379DF">
        <w:rPr>
          <w:rFonts w:ascii="Arial" w:hAnsi="Arial" w:cs="Arial"/>
          <w:sz w:val="22"/>
          <w:szCs w:val="22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30"/>
      <w:r w:rsidR="00EE0007" w:rsidRPr="00A379DF">
        <w:rPr>
          <w:rFonts w:ascii="Arial" w:hAnsi="Arial" w:cs="Arial"/>
          <w:sz w:val="22"/>
          <w:szCs w:val="22"/>
        </w:rPr>
        <w:instrText xml:space="preserve"> FORMCHECKBOX </w:instrText>
      </w:r>
      <w:r w:rsidR="009F6EDA">
        <w:rPr>
          <w:rFonts w:ascii="Arial" w:hAnsi="Arial" w:cs="Arial"/>
          <w:sz w:val="22"/>
          <w:szCs w:val="22"/>
        </w:rPr>
      </w:r>
      <w:r w:rsidR="009F6EDA">
        <w:rPr>
          <w:rFonts w:ascii="Arial" w:hAnsi="Arial" w:cs="Arial"/>
          <w:sz w:val="22"/>
          <w:szCs w:val="22"/>
        </w:rPr>
        <w:fldChar w:fldCharType="separate"/>
      </w:r>
      <w:r w:rsidR="009F6EDA" w:rsidRPr="00A379DF">
        <w:rPr>
          <w:rFonts w:ascii="Arial" w:hAnsi="Arial" w:cs="Arial"/>
          <w:sz w:val="22"/>
          <w:szCs w:val="22"/>
        </w:rPr>
        <w:fldChar w:fldCharType="end"/>
      </w:r>
      <w:bookmarkEnd w:id="56"/>
      <w:r w:rsidR="00D641E7" w:rsidRPr="00A379DF">
        <w:rPr>
          <w:rFonts w:ascii="Arial" w:hAnsi="Arial" w:cs="Arial"/>
          <w:sz w:val="22"/>
          <w:szCs w:val="22"/>
        </w:rPr>
        <w:t xml:space="preserve"> </w:t>
      </w:r>
      <w:r w:rsidR="00EF6E20" w:rsidRPr="00A379DF">
        <w:rPr>
          <w:rFonts w:ascii="Arial" w:hAnsi="Arial" w:cs="Arial"/>
          <w:sz w:val="22"/>
          <w:szCs w:val="22"/>
        </w:rPr>
        <w:t xml:space="preserve">Private insurance  </w:t>
      </w:r>
      <w:r w:rsidR="009F6EDA" w:rsidRPr="00A379DF">
        <w:rPr>
          <w:rFonts w:ascii="Arial" w:hAnsi="Arial" w:cs="Arial"/>
          <w:sz w:val="22"/>
          <w:szCs w:val="22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31"/>
      <w:r w:rsidR="00EE0007" w:rsidRPr="00A379DF">
        <w:rPr>
          <w:rFonts w:ascii="Arial" w:hAnsi="Arial" w:cs="Arial"/>
          <w:sz w:val="22"/>
          <w:szCs w:val="22"/>
        </w:rPr>
        <w:instrText xml:space="preserve"> FORMCHECKBOX </w:instrText>
      </w:r>
      <w:r w:rsidR="009F6EDA">
        <w:rPr>
          <w:rFonts w:ascii="Arial" w:hAnsi="Arial" w:cs="Arial"/>
          <w:sz w:val="22"/>
          <w:szCs w:val="22"/>
        </w:rPr>
      </w:r>
      <w:r w:rsidR="009F6EDA">
        <w:rPr>
          <w:rFonts w:ascii="Arial" w:hAnsi="Arial" w:cs="Arial"/>
          <w:sz w:val="22"/>
          <w:szCs w:val="22"/>
        </w:rPr>
        <w:fldChar w:fldCharType="separate"/>
      </w:r>
      <w:r w:rsidR="009F6EDA" w:rsidRPr="00A379DF">
        <w:rPr>
          <w:rFonts w:ascii="Arial" w:hAnsi="Arial" w:cs="Arial"/>
          <w:sz w:val="22"/>
          <w:szCs w:val="22"/>
        </w:rPr>
        <w:fldChar w:fldCharType="end"/>
      </w:r>
      <w:bookmarkEnd w:id="57"/>
      <w:r w:rsidR="00D641E7" w:rsidRPr="00A379DF">
        <w:rPr>
          <w:rFonts w:ascii="Arial" w:hAnsi="Arial" w:cs="Arial"/>
          <w:sz w:val="22"/>
          <w:szCs w:val="22"/>
        </w:rPr>
        <w:t xml:space="preserve"> </w:t>
      </w:r>
      <w:r w:rsidR="00EF6E20" w:rsidRPr="00A379DF">
        <w:rPr>
          <w:rFonts w:ascii="Arial" w:hAnsi="Arial" w:cs="Arial"/>
          <w:sz w:val="22"/>
          <w:szCs w:val="22"/>
        </w:rPr>
        <w:t xml:space="preserve">Medicaid  </w:t>
      </w:r>
      <w:r w:rsidR="009F6EDA" w:rsidRPr="00A379DF">
        <w:rPr>
          <w:rFonts w:ascii="Arial" w:hAnsi="Arial" w:cs="Arial"/>
          <w:sz w:val="22"/>
          <w:szCs w:val="22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32"/>
      <w:r w:rsidR="00EE0007" w:rsidRPr="00A379DF">
        <w:rPr>
          <w:rFonts w:ascii="Arial" w:hAnsi="Arial" w:cs="Arial"/>
          <w:sz w:val="22"/>
          <w:szCs w:val="22"/>
        </w:rPr>
        <w:instrText xml:space="preserve"> FORMCHECKBOX </w:instrText>
      </w:r>
      <w:r w:rsidR="009F6EDA">
        <w:rPr>
          <w:rFonts w:ascii="Arial" w:hAnsi="Arial" w:cs="Arial"/>
          <w:sz w:val="22"/>
          <w:szCs w:val="22"/>
        </w:rPr>
      </w:r>
      <w:r w:rsidR="009F6EDA">
        <w:rPr>
          <w:rFonts w:ascii="Arial" w:hAnsi="Arial" w:cs="Arial"/>
          <w:sz w:val="22"/>
          <w:szCs w:val="22"/>
        </w:rPr>
        <w:fldChar w:fldCharType="separate"/>
      </w:r>
      <w:r w:rsidR="009F6EDA" w:rsidRPr="00A379DF">
        <w:rPr>
          <w:rFonts w:ascii="Arial" w:hAnsi="Arial" w:cs="Arial"/>
          <w:sz w:val="22"/>
          <w:szCs w:val="22"/>
        </w:rPr>
        <w:fldChar w:fldCharType="end"/>
      </w:r>
      <w:bookmarkEnd w:id="58"/>
      <w:r w:rsidR="00D641E7" w:rsidRPr="00A379DF">
        <w:rPr>
          <w:rFonts w:ascii="Arial" w:hAnsi="Arial" w:cs="Arial"/>
          <w:sz w:val="22"/>
          <w:szCs w:val="22"/>
        </w:rPr>
        <w:t xml:space="preserve"> </w:t>
      </w:r>
      <w:r w:rsidR="00EF6E20" w:rsidRPr="00A379DF">
        <w:rPr>
          <w:rFonts w:ascii="Arial" w:hAnsi="Arial" w:cs="Arial"/>
          <w:sz w:val="22"/>
          <w:szCs w:val="22"/>
        </w:rPr>
        <w:t>Medicare</w:t>
      </w:r>
    </w:p>
    <w:p w:rsidR="00EE0007" w:rsidRPr="00A379DF" w:rsidRDefault="00EF6E20">
      <w:pPr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sz w:val="22"/>
          <w:szCs w:val="22"/>
        </w:rPr>
        <w:t xml:space="preserve">Do you have a waiting list for your services?  </w:t>
      </w:r>
      <w:r w:rsidR="009F6EDA" w:rsidRPr="00A379DF">
        <w:rPr>
          <w:rFonts w:ascii="Arial" w:hAnsi="Arial" w:cs="Arial"/>
          <w:sz w:val="22"/>
          <w:szCs w:val="22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33"/>
      <w:r w:rsidR="00EE0007" w:rsidRPr="00A379DF">
        <w:rPr>
          <w:rFonts w:ascii="Arial" w:hAnsi="Arial" w:cs="Arial"/>
          <w:sz w:val="22"/>
          <w:szCs w:val="22"/>
        </w:rPr>
        <w:instrText xml:space="preserve"> FORMCHECKBOX </w:instrText>
      </w:r>
      <w:r w:rsidR="009F6EDA">
        <w:rPr>
          <w:rFonts w:ascii="Arial" w:hAnsi="Arial" w:cs="Arial"/>
          <w:sz w:val="22"/>
          <w:szCs w:val="22"/>
        </w:rPr>
      </w:r>
      <w:r w:rsidR="009F6EDA">
        <w:rPr>
          <w:rFonts w:ascii="Arial" w:hAnsi="Arial" w:cs="Arial"/>
          <w:sz w:val="22"/>
          <w:szCs w:val="22"/>
        </w:rPr>
        <w:fldChar w:fldCharType="separate"/>
      </w:r>
      <w:r w:rsidR="009F6EDA" w:rsidRPr="00A379DF">
        <w:rPr>
          <w:rFonts w:ascii="Arial" w:hAnsi="Arial" w:cs="Arial"/>
          <w:sz w:val="22"/>
          <w:szCs w:val="22"/>
        </w:rPr>
        <w:fldChar w:fldCharType="end"/>
      </w:r>
      <w:bookmarkEnd w:id="59"/>
      <w:r w:rsidR="00D641E7" w:rsidRPr="00A379DF">
        <w:rPr>
          <w:rFonts w:ascii="Arial" w:hAnsi="Arial" w:cs="Arial"/>
          <w:sz w:val="22"/>
          <w:szCs w:val="22"/>
        </w:rPr>
        <w:t xml:space="preserve"> </w:t>
      </w:r>
      <w:r w:rsidRPr="00A379DF">
        <w:rPr>
          <w:rFonts w:ascii="Arial" w:hAnsi="Arial" w:cs="Arial"/>
          <w:sz w:val="22"/>
          <w:szCs w:val="22"/>
        </w:rPr>
        <w:t xml:space="preserve">Yes  </w:t>
      </w:r>
      <w:r w:rsidR="009F6EDA" w:rsidRPr="00A379DF">
        <w:rPr>
          <w:rFonts w:ascii="Arial" w:hAnsi="Arial" w:cs="Arial"/>
          <w:sz w:val="22"/>
          <w:szCs w:val="22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0" w:name="Check34"/>
      <w:r w:rsidR="00EE0007" w:rsidRPr="00A379DF">
        <w:rPr>
          <w:rFonts w:ascii="Arial" w:hAnsi="Arial" w:cs="Arial"/>
          <w:sz w:val="22"/>
          <w:szCs w:val="22"/>
        </w:rPr>
        <w:instrText xml:space="preserve"> FORMCHECKBOX </w:instrText>
      </w:r>
      <w:r w:rsidR="009F6EDA">
        <w:rPr>
          <w:rFonts w:ascii="Arial" w:hAnsi="Arial" w:cs="Arial"/>
          <w:sz w:val="22"/>
          <w:szCs w:val="22"/>
        </w:rPr>
      </w:r>
      <w:r w:rsidR="009F6EDA">
        <w:rPr>
          <w:rFonts w:ascii="Arial" w:hAnsi="Arial" w:cs="Arial"/>
          <w:sz w:val="22"/>
          <w:szCs w:val="22"/>
        </w:rPr>
        <w:fldChar w:fldCharType="separate"/>
      </w:r>
      <w:r w:rsidR="009F6EDA" w:rsidRPr="00A379DF">
        <w:rPr>
          <w:rFonts w:ascii="Arial" w:hAnsi="Arial" w:cs="Arial"/>
          <w:sz w:val="22"/>
          <w:szCs w:val="22"/>
        </w:rPr>
        <w:fldChar w:fldCharType="end"/>
      </w:r>
      <w:bookmarkEnd w:id="60"/>
      <w:r w:rsidR="00D641E7" w:rsidRPr="00A379DF">
        <w:rPr>
          <w:rFonts w:ascii="Arial" w:hAnsi="Arial" w:cs="Arial"/>
          <w:sz w:val="22"/>
          <w:szCs w:val="22"/>
        </w:rPr>
        <w:t xml:space="preserve"> </w:t>
      </w:r>
      <w:r w:rsidRPr="00A379DF">
        <w:rPr>
          <w:rFonts w:ascii="Arial" w:hAnsi="Arial" w:cs="Arial"/>
          <w:sz w:val="22"/>
          <w:szCs w:val="22"/>
        </w:rPr>
        <w:t xml:space="preserve">No  </w:t>
      </w:r>
    </w:p>
    <w:p w:rsidR="00EF6E20" w:rsidRPr="00A379DF" w:rsidRDefault="00EF6E20">
      <w:pPr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sz w:val="22"/>
          <w:szCs w:val="22"/>
        </w:rPr>
        <w:t>If yes, How long?</w:t>
      </w:r>
      <w:r w:rsidR="009F6EDA" w:rsidRPr="00A379DF">
        <w:rPr>
          <w:rFonts w:ascii="Arial" w:hAnsi="Arial" w:cs="Arial"/>
          <w:sz w:val="22"/>
          <w:szCs w:val="22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61" w:name="Text28"/>
      <w:r w:rsidR="00EE0007" w:rsidRPr="00A379DF">
        <w:rPr>
          <w:rFonts w:ascii="Arial" w:hAnsi="Arial" w:cs="Arial"/>
          <w:sz w:val="22"/>
          <w:szCs w:val="22"/>
        </w:rPr>
        <w:instrText xml:space="preserve"> FORMTEXT </w:instrText>
      </w:r>
      <w:r w:rsidR="009F6EDA" w:rsidRPr="00A379DF">
        <w:rPr>
          <w:rFonts w:ascii="Arial" w:hAnsi="Arial" w:cs="Arial"/>
          <w:sz w:val="22"/>
          <w:szCs w:val="22"/>
        </w:rPr>
      </w:r>
      <w:r w:rsidR="009F6EDA" w:rsidRPr="00A379DF">
        <w:rPr>
          <w:rFonts w:ascii="Arial" w:hAnsi="Arial" w:cs="Arial"/>
          <w:sz w:val="22"/>
          <w:szCs w:val="22"/>
        </w:rPr>
        <w:fldChar w:fldCharType="separate"/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F6EDA" w:rsidRPr="00A379DF">
        <w:rPr>
          <w:rFonts w:ascii="Arial" w:hAnsi="Arial" w:cs="Arial"/>
          <w:sz w:val="22"/>
          <w:szCs w:val="22"/>
        </w:rPr>
        <w:fldChar w:fldCharType="end"/>
      </w:r>
      <w:bookmarkEnd w:id="61"/>
    </w:p>
    <w:p w:rsidR="00EF6E20" w:rsidRPr="00A379DF" w:rsidRDefault="00EF6E20">
      <w:pPr>
        <w:rPr>
          <w:rFonts w:ascii="Arial" w:hAnsi="Arial" w:cs="Arial"/>
          <w:sz w:val="22"/>
          <w:szCs w:val="22"/>
        </w:rPr>
      </w:pPr>
    </w:p>
    <w:p w:rsidR="00EF6E20" w:rsidRPr="00A379DF" w:rsidRDefault="00B65AB3">
      <w:pPr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b/>
          <w:sz w:val="22"/>
          <w:szCs w:val="22"/>
        </w:rPr>
        <w:t>Languages:</w:t>
      </w:r>
      <w:r w:rsidRPr="00A379DF">
        <w:rPr>
          <w:rFonts w:ascii="Arial" w:hAnsi="Arial" w:cs="Arial"/>
          <w:sz w:val="22"/>
          <w:szCs w:val="22"/>
        </w:rPr>
        <w:t xml:space="preserve"> What languages are routinely available and spoken by your staff?</w:t>
      </w:r>
    </w:p>
    <w:p w:rsidR="00A379DF" w:rsidRPr="00A379DF" w:rsidRDefault="009F6EDA" w:rsidP="00777F82">
      <w:pPr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sz w:val="22"/>
          <w:szCs w:val="22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2" w:name="Check35"/>
      <w:r w:rsidR="00EE0007" w:rsidRPr="00A379DF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A379DF">
        <w:rPr>
          <w:rFonts w:ascii="Arial" w:hAnsi="Arial" w:cs="Arial"/>
          <w:sz w:val="22"/>
          <w:szCs w:val="22"/>
        </w:rPr>
        <w:fldChar w:fldCharType="end"/>
      </w:r>
      <w:bookmarkEnd w:id="62"/>
      <w:r w:rsidR="00777F82" w:rsidRPr="00A379DF">
        <w:rPr>
          <w:rFonts w:ascii="Arial" w:hAnsi="Arial" w:cs="Arial"/>
          <w:sz w:val="22"/>
          <w:szCs w:val="22"/>
        </w:rPr>
        <w:t xml:space="preserve"> </w:t>
      </w:r>
      <w:r w:rsidR="00B65AB3" w:rsidRPr="00A379DF">
        <w:rPr>
          <w:rFonts w:ascii="Arial" w:hAnsi="Arial" w:cs="Arial"/>
          <w:sz w:val="22"/>
          <w:szCs w:val="22"/>
        </w:rPr>
        <w:t xml:space="preserve">English only  </w:t>
      </w:r>
      <w:r w:rsidRPr="00A379DF">
        <w:rPr>
          <w:rFonts w:ascii="Arial" w:hAnsi="Arial" w:cs="Arial"/>
          <w:sz w:val="22"/>
          <w:szCs w:val="22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3" w:name="Check36"/>
      <w:r w:rsidR="00EE0007" w:rsidRPr="00A379DF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A379DF">
        <w:rPr>
          <w:rFonts w:ascii="Arial" w:hAnsi="Arial" w:cs="Arial"/>
          <w:sz w:val="22"/>
          <w:szCs w:val="22"/>
        </w:rPr>
        <w:fldChar w:fldCharType="end"/>
      </w:r>
      <w:bookmarkEnd w:id="63"/>
      <w:r w:rsidR="00777F82" w:rsidRPr="00A379DF">
        <w:rPr>
          <w:rFonts w:ascii="Arial" w:hAnsi="Arial" w:cs="Arial"/>
          <w:sz w:val="22"/>
          <w:szCs w:val="22"/>
        </w:rPr>
        <w:t xml:space="preserve"> </w:t>
      </w:r>
      <w:r w:rsidR="00B65AB3" w:rsidRPr="00A379DF">
        <w:rPr>
          <w:rFonts w:ascii="Arial" w:hAnsi="Arial" w:cs="Arial"/>
          <w:sz w:val="22"/>
          <w:szCs w:val="22"/>
        </w:rPr>
        <w:t xml:space="preserve">Spanish  </w:t>
      </w:r>
      <w:r w:rsidRPr="00A379DF">
        <w:rPr>
          <w:rFonts w:ascii="Arial" w:hAnsi="Arial" w:cs="Arial"/>
          <w:sz w:val="22"/>
          <w:szCs w:val="22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4" w:name="Check37"/>
      <w:r w:rsidR="00EE0007" w:rsidRPr="00A379DF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A379DF">
        <w:rPr>
          <w:rFonts w:ascii="Arial" w:hAnsi="Arial" w:cs="Arial"/>
          <w:sz w:val="22"/>
          <w:szCs w:val="22"/>
        </w:rPr>
        <w:fldChar w:fldCharType="end"/>
      </w:r>
      <w:bookmarkEnd w:id="64"/>
      <w:r w:rsidR="00777F82" w:rsidRPr="00A379DF">
        <w:rPr>
          <w:rFonts w:ascii="Arial" w:hAnsi="Arial" w:cs="Arial"/>
          <w:sz w:val="22"/>
          <w:szCs w:val="22"/>
        </w:rPr>
        <w:t xml:space="preserve"> </w:t>
      </w:r>
      <w:r w:rsidR="00B65AB3" w:rsidRPr="00A379DF">
        <w:rPr>
          <w:rFonts w:ascii="Arial" w:hAnsi="Arial" w:cs="Arial"/>
          <w:sz w:val="22"/>
          <w:szCs w:val="22"/>
        </w:rPr>
        <w:t>American Sign Language</w:t>
      </w:r>
      <w:r w:rsidR="00777F82" w:rsidRPr="00A379DF">
        <w:rPr>
          <w:rFonts w:ascii="Arial" w:hAnsi="Arial" w:cs="Arial"/>
          <w:sz w:val="22"/>
          <w:szCs w:val="22"/>
        </w:rPr>
        <w:t xml:space="preserve"> </w:t>
      </w:r>
    </w:p>
    <w:p w:rsidR="00B65AB3" w:rsidRPr="00A379DF" w:rsidRDefault="009F6EDA" w:rsidP="00777F82">
      <w:pPr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sz w:val="22"/>
          <w:szCs w:val="22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38"/>
      <w:r w:rsidR="00A379DF" w:rsidRPr="00A379DF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A379DF">
        <w:rPr>
          <w:rFonts w:ascii="Arial" w:hAnsi="Arial" w:cs="Arial"/>
          <w:sz w:val="22"/>
          <w:szCs w:val="22"/>
        </w:rPr>
        <w:fldChar w:fldCharType="end"/>
      </w:r>
      <w:bookmarkEnd w:id="65"/>
      <w:r w:rsidR="00777F82" w:rsidRPr="00A379DF">
        <w:rPr>
          <w:rFonts w:ascii="Arial" w:hAnsi="Arial" w:cs="Arial"/>
          <w:sz w:val="22"/>
          <w:szCs w:val="22"/>
        </w:rPr>
        <w:t xml:space="preserve"> </w:t>
      </w:r>
      <w:r w:rsidR="00B65AB3" w:rsidRPr="00A379DF">
        <w:rPr>
          <w:rFonts w:ascii="Arial" w:hAnsi="Arial" w:cs="Arial"/>
          <w:sz w:val="22"/>
          <w:szCs w:val="22"/>
        </w:rPr>
        <w:t xml:space="preserve">Other, please </w:t>
      </w:r>
      <w:r w:rsidR="00777F82" w:rsidRPr="00A379DF">
        <w:rPr>
          <w:rFonts w:ascii="Arial" w:hAnsi="Arial" w:cs="Arial"/>
          <w:sz w:val="22"/>
          <w:szCs w:val="22"/>
        </w:rPr>
        <w:t>s</w:t>
      </w:r>
      <w:r w:rsidR="00B65AB3" w:rsidRPr="00A379DF">
        <w:rPr>
          <w:rFonts w:ascii="Arial" w:hAnsi="Arial" w:cs="Arial"/>
          <w:sz w:val="22"/>
          <w:szCs w:val="22"/>
        </w:rPr>
        <w:t>pecify:</w:t>
      </w:r>
      <w:r w:rsidRPr="00A379DF">
        <w:rPr>
          <w:rFonts w:ascii="Arial" w:hAnsi="Arial" w:cs="Arial"/>
          <w:sz w:val="22"/>
          <w:szCs w:val="22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66" w:name="Text29"/>
      <w:r w:rsidR="00A379DF" w:rsidRPr="00A379DF">
        <w:rPr>
          <w:rFonts w:ascii="Arial" w:hAnsi="Arial" w:cs="Arial"/>
          <w:sz w:val="22"/>
          <w:szCs w:val="22"/>
        </w:rPr>
        <w:instrText xml:space="preserve"> FORMTEXT </w:instrText>
      </w:r>
      <w:r w:rsidRPr="00A379DF">
        <w:rPr>
          <w:rFonts w:ascii="Arial" w:hAnsi="Arial" w:cs="Arial"/>
          <w:sz w:val="22"/>
          <w:szCs w:val="22"/>
        </w:rPr>
      </w:r>
      <w:r w:rsidRPr="00A379DF">
        <w:rPr>
          <w:rFonts w:ascii="Arial" w:hAnsi="Arial" w:cs="Arial"/>
          <w:sz w:val="22"/>
          <w:szCs w:val="22"/>
        </w:rPr>
        <w:fldChar w:fldCharType="separate"/>
      </w:r>
      <w:r w:rsidR="001D393D">
        <w:rPr>
          <w:rFonts w:ascii="Arial" w:hAnsi="Arial" w:cs="Arial"/>
          <w:noProof/>
          <w:sz w:val="22"/>
          <w:szCs w:val="22"/>
        </w:rPr>
        <w:t> </w:t>
      </w:r>
      <w:r w:rsidR="001D393D">
        <w:rPr>
          <w:rFonts w:ascii="Arial" w:hAnsi="Arial" w:cs="Arial"/>
          <w:noProof/>
          <w:sz w:val="22"/>
          <w:szCs w:val="22"/>
        </w:rPr>
        <w:t> </w:t>
      </w:r>
      <w:r w:rsidR="001D393D">
        <w:rPr>
          <w:rFonts w:ascii="Arial" w:hAnsi="Arial" w:cs="Arial"/>
          <w:noProof/>
          <w:sz w:val="22"/>
          <w:szCs w:val="22"/>
        </w:rPr>
        <w:t> </w:t>
      </w:r>
      <w:r w:rsidR="001D393D">
        <w:rPr>
          <w:rFonts w:ascii="Arial" w:hAnsi="Arial" w:cs="Arial"/>
          <w:noProof/>
          <w:sz w:val="22"/>
          <w:szCs w:val="22"/>
        </w:rPr>
        <w:t> </w:t>
      </w:r>
      <w:r w:rsidR="001D393D">
        <w:rPr>
          <w:rFonts w:ascii="Arial" w:hAnsi="Arial" w:cs="Arial"/>
          <w:noProof/>
          <w:sz w:val="22"/>
          <w:szCs w:val="22"/>
        </w:rPr>
        <w:t> </w:t>
      </w:r>
      <w:r w:rsidRPr="00A379DF">
        <w:rPr>
          <w:rFonts w:ascii="Arial" w:hAnsi="Arial" w:cs="Arial"/>
          <w:sz w:val="22"/>
          <w:szCs w:val="22"/>
        </w:rPr>
        <w:fldChar w:fldCharType="end"/>
      </w:r>
      <w:bookmarkEnd w:id="66"/>
    </w:p>
    <w:p w:rsidR="00B65AB3" w:rsidRPr="00A379DF" w:rsidRDefault="00B65AB3" w:rsidP="008F346D">
      <w:pPr>
        <w:spacing w:before="120"/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b/>
          <w:sz w:val="22"/>
          <w:szCs w:val="22"/>
        </w:rPr>
        <w:t>Area Served:</w:t>
      </w:r>
      <w:r w:rsidRPr="00A379DF">
        <w:rPr>
          <w:rFonts w:ascii="Arial" w:hAnsi="Arial" w:cs="Arial"/>
          <w:sz w:val="22"/>
          <w:szCs w:val="22"/>
        </w:rPr>
        <w:t xml:space="preserve"> What geographical area does your program serve? Please specify the city, county, region, statewide or nationwide:</w:t>
      </w:r>
      <w:r w:rsidR="00777F82" w:rsidRPr="00A379DF">
        <w:rPr>
          <w:rFonts w:ascii="Arial" w:hAnsi="Arial" w:cs="Arial"/>
          <w:sz w:val="22"/>
          <w:szCs w:val="22"/>
        </w:rPr>
        <w:t xml:space="preserve"> </w:t>
      </w:r>
      <w:r w:rsidR="009F6EDA">
        <w:rPr>
          <w:rFonts w:ascii="Arial" w:hAnsi="Arial" w:cs="Arial"/>
          <w:sz w:val="22"/>
          <w:szCs w:val="22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67" w:name="Text30"/>
      <w:r w:rsidR="006D58FF">
        <w:rPr>
          <w:rFonts w:ascii="Arial" w:hAnsi="Arial" w:cs="Arial"/>
          <w:sz w:val="22"/>
          <w:szCs w:val="22"/>
        </w:rPr>
        <w:instrText xml:space="preserve"> FORMTEXT </w:instrText>
      </w:r>
      <w:r w:rsidR="009F6EDA">
        <w:rPr>
          <w:rFonts w:ascii="Arial" w:hAnsi="Arial" w:cs="Arial"/>
          <w:sz w:val="22"/>
          <w:szCs w:val="22"/>
        </w:rPr>
      </w:r>
      <w:r w:rsidR="009F6EDA">
        <w:rPr>
          <w:rFonts w:ascii="Arial" w:hAnsi="Arial" w:cs="Arial"/>
          <w:sz w:val="22"/>
          <w:szCs w:val="22"/>
        </w:rPr>
        <w:fldChar w:fldCharType="separate"/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F6EDA">
        <w:rPr>
          <w:rFonts w:ascii="Arial" w:hAnsi="Arial" w:cs="Arial"/>
          <w:sz w:val="22"/>
          <w:szCs w:val="22"/>
        </w:rPr>
        <w:fldChar w:fldCharType="end"/>
      </w:r>
      <w:bookmarkEnd w:id="67"/>
    </w:p>
    <w:p w:rsidR="006D58FF" w:rsidRDefault="006D58FF" w:rsidP="00777F82">
      <w:pPr>
        <w:rPr>
          <w:rFonts w:ascii="Arial" w:hAnsi="Arial" w:cs="Arial"/>
          <w:sz w:val="22"/>
          <w:szCs w:val="22"/>
        </w:rPr>
      </w:pPr>
    </w:p>
    <w:p w:rsidR="00B65AB3" w:rsidRPr="00A379DF" w:rsidRDefault="00B65AB3" w:rsidP="00777F82">
      <w:pPr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sz w:val="22"/>
          <w:szCs w:val="22"/>
        </w:rPr>
        <w:t xml:space="preserve">Would you like </w:t>
      </w:r>
      <w:smartTag w:uri="urn:schemas-microsoft-com:office:smarttags" w:element="date">
        <w:smartTagPr>
          <w:attr w:name="Year" w:val="2001"/>
          <w:attr w:name="Day" w:val="1"/>
          <w:attr w:name="Month" w:val="2"/>
        </w:smartTagPr>
        <w:r w:rsidRPr="00A379DF">
          <w:rPr>
            <w:rFonts w:ascii="Arial" w:hAnsi="Arial" w:cs="Arial"/>
            <w:sz w:val="22"/>
            <w:szCs w:val="22"/>
          </w:rPr>
          <w:t>2-1-1</w:t>
        </w:r>
      </w:smartTag>
      <w:r w:rsidRPr="00A379DF">
        <w:rPr>
          <w:rFonts w:ascii="Arial" w:hAnsi="Arial" w:cs="Arial"/>
          <w:sz w:val="22"/>
          <w:szCs w:val="22"/>
        </w:rPr>
        <w:t xml:space="preserve"> Idaho CareLine cards to give to your clients?  </w:t>
      </w:r>
      <w:r w:rsidR="009F6EDA">
        <w:rPr>
          <w:rFonts w:ascii="Arial" w:hAnsi="Arial" w:cs="Arial"/>
          <w:sz w:val="22"/>
          <w:szCs w:val="22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8" w:name="Check39"/>
      <w:r w:rsidR="006D58FF">
        <w:rPr>
          <w:rFonts w:ascii="Arial" w:hAnsi="Arial" w:cs="Arial"/>
          <w:sz w:val="22"/>
          <w:szCs w:val="22"/>
        </w:rPr>
        <w:instrText xml:space="preserve"> FORMCHECKBOX </w:instrText>
      </w:r>
      <w:r w:rsidR="009F6EDA">
        <w:rPr>
          <w:rFonts w:ascii="Arial" w:hAnsi="Arial" w:cs="Arial"/>
          <w:sz w:val="22"/>
          <w:szCs w:val="22"/>
        </w:rPr>
      </w:r>
      <w:r w:rsidR="009F6EDA">
        <w:rPr>
          <w:rFonts w:ascii="Arial" w:hAnsi="Arial" w:cs="Arial"/>
          <w:sz w:val="22"/>
          <w:szCs w:val="22"/>
        </w:rPr>
        <w:fldChar w:fldCharType="separate"/>
      </w:r>
      <w:r w:rsidR="009F6EDA">
        <w:rPr>
          <w:rFonts w:ascii="Arial" w:hAnsi="Arial" w:cs="Arial"/>
          <w:sz w:val="22"/>
          <w:szCs w:val="22"/>
        </w:rPr>
        <w:fldChar w:fldCharType="end"/>
      </w:r>
      <w:bookmarkEnd w:id="68"/>
      <w:r w:rsidR="00777F82" w:rsidRPr="00A379DF">
        <w:rPr>
          <w:rFonts w:ascii="Arial" w:hAnsi="Arial" w:cs="Arial"/>
          <w:sz w:val="22"/>
          <w:szCs w:val="22"/>
        </w:rPr>
        <w:t xml:space="preserve"> </w:t>
      </w:r>
      <w:r w:rsidR="00D641E7" w:rsidRPr="00A379DF">
        <w:rPr>
          <w:rFonts w:ascii="Arial" w:hAnsi="Arial" w:cs="Arial"/>
          <w:sz w:val="22"/>
          <w:szCs w:val="22"/>
        </w:rPr>
        <w:t xml:space="preserve"> </w:t>
      </w:r>
      <w:r w:rsidRPr="00A379DF">
        <w:rPr>
          <w:rFonts w:ascii="Arial" w:hAnsi="Arial" w:cs="Arial"/>
          <w:sz w:val="22"/>
          <w:szCs w:val="22"/>
        </w:rPr>
        <w:t xml:space="preserve">Yes  </w:t>
      </w:r>
      <w:r w:rsidR="009F6EDA">
        <w:rPr>
          <w:rFonts w:ascii="Arial" w:hAnsi="Arial" w:cs="Arial"/>
          <w:sz w:val="22"/>
          <w:szCs w:val="22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40"/>
      <w:r w:rsidR="006D58FF">
        <w:rPr>
          <w:rFonts w:ascii="Arial" w:hAnsi="Arial" w:cs="Arial"/>
          <w:sz w:val="22"/>
          <w:szCs w:val="22"/>
        </w:rPr>
        <w:instrText xml:space="preserve"> FORMCHECKBOX </w:instrText>
      </w:r>
      <w:r w:rsidR="009F6EDA">
        <w:rPr>
          <w:rFonts w:ascii="Arial" w:hAnsi="Arial" w:cs="Arial"/>
          <w:sz w:val="22"/>
          <w:szCs w:val="22"/>
        </w:rPr>
      </w:r>
      <w:r w:rsidR="009F6EDA">
        <w:rPr>
          <w:rFonts w:ascii="Arial" w:hAnsi="Arial" w:cs="Arial"/>
          <w:sz w:val="22"/>
          <w:szCs w:val="22"/>
        </w:rPr>
        <w:fldChar w:fldCharType="separate"/>
      </w:r>
      <w:r w:rsidR="009F6EDA">
        <w:rPr>
          <w:rFonts w:ascii="Arial" w:hAnsi="Arial" w:cs="Arial"/>
          <w:sz w:val="22"/>
          <w:szCs w:val="22"/>
        </w:rPr>
        <w:fldChar w:fldCharType="end"/>
      </w:r>
      <w:bookmarkEnd w:id="69"/>
      <w:r w:rsidR="00777F82" w:rsidRPr="00A379DF">
        <w:rPr>
          <w:rFonts w:ascii="Arial" w:hAnsi="Arial" w:cs="Arial"/>
          <w:sz w:val="22"/>
          <w:szCs w:val="22"/>
        </w:rPr>
        <w:t xml:space="preserve"> </w:t>
      </w:r>
      <w:r w:rsidR="00D641E7" w:rsidRPr="00A379D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A379DF">
        <w:rPr>
          <w:rFonts w:ascii="Arial" w:hAnsi="Arial" w:cs="Arial"/>
          <w:sz w:val="22"/>
          <w:szCs w:val="22"/>
        </w:rPr>
        <w:t>No  If</w:t>
      </w:r>
      <w:proofErr w:type="gramEnd"/>
      <w:r w:rsidRPr="00A379DF">
        <w:rPr>
          <w:rFonts w:ascii="Arial" w:hAnsi="Arial" w:cs="Arial"/>
          <w:sz w:val="22"/>
          <w:szCs w:val="22"/>
        </w:rPr>
        <w:t xml:space="preserve"> yes, how many?</w:t>
      </w:r>
      <w:r w:rsidR="009F6EDA">
        <w:rPr>
          <w:rFonts w:ascii="Arial" w:hAnsi="Arial" w:cs="Arial"/>
          <w:sz w:val="22"/>
          <w:szCs w:val="22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70" w:name="Text31"/>
      <w:r w:rsidR="006D58FF">
        <w:rPr>
          <w:rFonts w:ascii="Arial" w:hAnsi="Arial" w:cs="Arial"/>
          <w:sz w:val="22"/>
          <w:szCs w:val="22"/>
        </w:rPr>
        <w:instrText xml:space="preserve"> FORMTEXT </w:instrText>
      </w:r>
      <w:r w:rsidR="009F6EDA">
        <w:rPr>
          <w:rFonts w:ascii="Arial" w:hAnsi="Arial" w:cs="Arial"/>
          <w:sz w:val="22"/>
          <w:szCs w:val="22"/>
        </w:rPr>
      </w:r>
      <w:r w:rsidR="009F6EDA">
        <w:rPr>
          <w:rFonts w:ascii="Arial" w:hAnsi="Arial" w:cs="Arial"/>
          <w:sz w:val="22"/>
          <w:szCs w:val="22"/>
        </w:rPr>
        <w:fldChar w:fldCharType="separate"/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F6EDA">
        <w:rPr>
          <w:rFonts w:ascii="Arial" w:hAnsi="Arial" w:cs="Arial"/>
          <w:sz w:val="22"/>
          <w:szCs w:val="22"/>
        </w:rPr>
        <w:fldChar w:fldCharType="end"/>
      </w:r>
      <w:bookmarkEnd w:id="70"/>
    </w:p>
    <w:p w:rsidR="00B65AB3" w:rsidRPr="00A379DF" w:rsidRDefault="00B65AB3">
      <w:pPr>
        <w:rPr>
          <w:rFonts w:ascii="Arial" w:hAnsi="Arial" w:cs="Arial"/>
          <w:sz w:val="22"/>
          <w:szCs w:val="22"/>
        </w:rPr>
      </w:pPr>
    </w:p>
    <w:p w:rsidR="00B65AB3" w:rsidRPr="00A379DF" w:rsidRDefault="00B65AB3">
      <w:pPr>
        <w:rPr>
          <w:rFonts w:ascii="Arial" w:hAnsi="Arial" w:cs="Arial"/>
          <w:b/>
          <w:sz w:val="22"/>
          <w:szCs w:val="22"/>
        </w:rPr>
      </w:pPr>
      <w:r w:rsidRPr="00A379DF">
        <w:rPr>
          <w:rFonts w:ascii="Arial" w:hAnsi="Arial" w:cs="Arial"/>
          <w:b/>
          <w:sz w:val="22"/>
          <w:szCs w:val="22"/>
        </w:rPr>
        <w:t xml:space="preserve">Note: The </w:t>
      </w:r>
      <w:smartTag w:uri="urn:schemas-microsoft-com:office:smarttags" w:element="date">
        <w:smartTagPr>
          <w:attr w:name="Year" w:val="2001"/>
          <w:attr w:name="Day" w:val="1"/>
          <w:attr w:name="Month" w:val="2"/>
        </w:smartTagPr>
        <w:r w:rsidRPr="00A379DF">
          <w:rPr>
            <w:rFonts w:ascii="Arial" w:hAnsi="Arial" w:cs="Arial"/>
            <w:b/>
            <w:sz w:val="22"/>
            <w:szCs w:val="22"/>
          </w:rPr>
          <w:t>2-1-1</w:t>
        </w:r>
      </w:smartTag>
      <w:r w:rsidRPr="00A379DF">
        <w:rPr>
          <w:rFonts w:ascii="Arial" w:hAnsi="Arial" w:cs="Arial"/>
          <w:b/>
          <w:sz w:val="22"/>
          <w:szCs w:val="22"/>
        </w:rPr>
        <w:t xml:space="preserve"> </w:t>
      </w:r>
      <w:smartTag w:uri="urn:schemas-microsoft-com:office:smarttags" w:element="State">
        <w:smartTag w:uri="urn:schemas-microsoft-com:office:smarttags" w:element="place">
          <w:r w:rsidRPr="00A379DF">
            <w:rPr>
              <w:rFonts w:ascii="Arial" w:hAnsi="Arial" w:cs="Arial"/>
              <w:b/>
              <w:sz w:val="22"/>
              <w:szCs w:val="22"/>
            </w:rPr>
            <w:t>Idaho</w:t>
          </w:r>
        </w:smartTag>
      </w:smartTag>
      <w:r w:rsidRPr="00A379DF">
        <w:rPr>
          <w:rFonts w:ascii="Arial" w:hAnsi="Arial" w:cs="Arial"/>
          <w:b/>
          <w:sz w:val="22"/>
          <w:szCs w:val="22"/>
        </w:rPr>
        <w:t xml:space="preserve"> CareLine has a program inclusion/exclusion policy and has the right to refuse or remove an agency at </w:t>
      </w:r>
      <w:r w:rsidR="00A351D6" w:rsidRPr="00A379DF">
        <w:rPr>
          <w:rFonts w:ascii="Arial" w:hAnsi="Arial" w:cs="Arial"/>
          <w:b/>
          <w:sz w:val="22"/>
          <w:szCs w:val="22"/>
        </w:rPr>
        <w:t>its</w:t>
      </w:r>
      <w:r w:rsidRPr="00A379DF">
        <w:rPr>
          <w:rFonts w:ascii="Arial" w:hAnsi="Arial" w:cs="Arial"/>
          <w:b/>
          <w:sz w:val="22"/>
          <w:szCs w:val="22"/>
        </w:rPr>
        <w:t xml:space="preserve"> </w:t>
      </w:r>
      <w:r w:rsidR="00A351D6" w:rsidRPr="00A379DF">
        <w:rPr>
          <w:rFonts w:ascii="Arial" w:hAnsi="Arial" w:cs="Arial"/>
          <w:b/>
          <w:sz w:val="22"/>
          <w:szCs w:val="22"/>
        </w:rPr>
        <w:t>discretion</w:t>
      </w:r>
      <w:r w:rsidRPr="00A379DF">
        <w:rPr>
          <w:rFonts w:ascii="Arial" w:hAnsi="Arial" w:cs="Arial"/>
          <w:b/>
          <w:sz w:val="22"/>
          <w:szCs w:val="22"/>
        </w:rPr>
        <w:t>. Submission of your program to be included in the 2-1-1 Idaho CareLine database assumes your permission is also given for your program to be included in any directory</w:t>
      </w:r>
      <w:r w:rsidR="00F21464" w:rsidRPr="00A379DF">
        <w:rPr>
          <w:rFonts w:ascii="Arial" w:hAnsi="Arial" w:cs="Arial"/>
          <w:b/>
          <w:sz w:val="22"/>
          <w:szCs w:val="22"/>
        </w:rPr>
        <w:t xml:space="preserve"> (printed or online) the Idaho Department of Health and Welfare or it’s community partners develop, unless otherwise notes.</w:t>
      </w:r>
    </w:p>
    <w:p w:rsidR="00F21464" w:rsidRPr="00A379DF" w:rsidRDefault="00F21464">
      <w:pPr>
        <w:rPr>
          <w:rFonts w:ascii="Arial" w:hAnsi="Arial" w:cs="Arial"/>
          <w:sz w:val="22"/>
          <w:szCs w:val="22"/>
        </w:rPr>
      </w:pPr>
    </w:p>
    <w:p w:rsidR="00F21464" w:rsidRPr="00A379DF" w:rsidRDefault="00F21464">
      <w:pPr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sz w:val="22"/>
          <w:szCs w:val="22"/>
        </w:rPr>
        <w:t xml:space="preserve">I acknowledge the above information </w:t>
      </w:r>
      <w:r w:rsidR="00777F82" w:rsidRPr="00A379DF">
        <w:rPr>
          <w:rFonts w:ascii="Arial" w:hAnsi="Arial" w:cs="Arial"/>
          <w:sz w:val="22"/>
          <w:szCs w:val="22"/>
        </w:rPr>
        <w:t>is</w:t>
      </w:r>
      <w:r w:rsidRPr="00A379DF">
        <w:rPr>
          <w:rFonts w:ascii="Arial" w:hAnsi="Arial" w:cs="Arial"/>
          <w:sz w:val="22"/>
          <w:szCs w:val="22"/>
        </w:rPr>
        <w:t xml:space="preserve"> correct and accurately represents the services provided by our agency and its employees.</w:t>
      </w:r>
    </w:p>
    <w:p w:rsidR="00AD1213" w:rsidRPr="00A379DF" w:rsidRDefault="00AD1213">
      <w:pPr>
        <w:rPr>
          <w:rFonts w:ascii="Arial" w:hAnsi="Arial" w:cs="Arial"/>
          <w:sz w:val="22"/>
          <w:szCs w:val="22"/>
        </w:rPr>
      </w:pPr>
    </w:p>
    <w:p w:rsidR="00F21464" w:rsidRPr="00A379DF" w:rsidRDefault="00F21464">
      <w:pPr>
        <w:rPr>
          <w:rFonts w:ascii="Arial" w:hAnsi="Arial" w:cs="Arial"/>
          <w:sz w:val="22"/>
          <w:szCs w:val="22"/>
        </w:rPr>
      </w:pPr>
    </w:p>
    <w:p w:rsidR="00F21464" w:rsidRPr="00A379DF" w:rsidRDefault="00F21464">
      <w:pPr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sz w:val="22"/>
          <w:szCs w:val="22"/>
        </w:rPr>
        <w:t>Signed:</w:t>
      </w:r>
      <w:r w:rsidR="009F6EDA">
        <w:rPr>
          <w:rFonts w:ascii="Arial" w:hAnsi="Arial" w:cs="Arial"/>
          <w:sz w:val="22"/>
          <w:szCs w:val="22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71" w:name="Text33"/>
      <w:r w:rsidR="006D58FF">
        <w:rPr>
          <w:rFonts w:ascii="Arial" w:hAnsi="Arial" w:cs="Arial"/>
          <w:sz w:val="22"/>
          <w:szCs w:val="22"/>
        </w:rPr>
        <w:instrText xml:space="preserve"> FORMTEXT </w:instrText>
      </w:r>
      <w:r w:rsidR="009F6EDA">
        <w:rPr>
          <w:rFonts w:ascii="Arial" w:hAnsi="Arial" w:cs="Arial"/>
          <w:sz w:val="22"/>
          <w:szCs w:val="22"/>
        </w:rPr>
      </w:r>
      <w:r w:rsidR="009F6EDA">
        <w:rPr>
          <w:rFonts w:ascii="Arial" w:hAnsi="Arial" w:cs="Arial"/>
          <w:sz w:val="22"/>
          <w:szCs w:val="22"/>
        </w:rPr>
        <w:fldChar w:fldCharType="separate"/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F6EDA">
        <w:rPr>
          <w:rFonts w:ascii="Arial" w:hAnsi="Arial" w:cs="Arial"/>
          <w:sz w:val="22"/>
          <w:szCs w:val="22"/>
        </w:rPr>
        <w:fldChar w:fldCharType="end"/>
      </w:r>
      <w:bookmarkEnd w:id="71"/>
      <w:r w:rsidRPr="00A379DF">
        <w:rPr>
          <w:rFonts w:ascii="Arial" w:hAnsi="Arial" w:cs="Arial"/>
          <w:sz w:val="22"/>
          <w:szCs w:val="22"/>
        </w:rPr>
        <w:t xml:space="preserve">  Dated:</w:t>
      </w:r>
      <w:r w:rsidR="009F6EDA">
        <w:rPr>
          <w:rFonts w:ascii="Arial" w:hAnsi="Arial" w:cs="Arial"/>
          <w:sz w:val="22"/>
          <w:szCs w:val="22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72" w:name="Text32"/>
      <w:r w:rsidR="006D58FF">
        <w:rPr>
          <w:rFonts w:ascii="Arial" w:hAnsi="Arial" w:cs="Arial"/>
          <w:sz w:val="22"/>
          <w:szCs w:val="22"/>
        </w:rPr>
        <w:instrText xml:space="preserve"> FORMTEXT </w:instrText>
      </w:r>
      <w:r w:rsidR="009F6EDA">
        <w:rPr>
          <w:rFonts w:ascii="Arial" w:hAnsi="Arial" w:cs="Arial"/>
          <w:sz w:val="22"/>
          <w:szCs w:val="22"/>
        </w:rPr>
      </w:r>
      <w:r w:rsidR="009F6EDA">
        <w:rPr>
          <w:rFonts w:ascii="Arial" w:hAnsi="Arial" w:cs="Arial"/>
          <w:sz w:val="22"/>
          <w:szCs w:val="22"/>
        </w:rPr>
        <w:fldChar w:fldCharType="separate"/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460BB">
        <w:rPr>
          <w:rFonts w:ascii="Arial" w:hAnsi="Arial" w:cs="Arial"/>
          <w:sz w:val="22"/>
          <w:szCs w:val="22"/>
        </w:rPr>
        <w:t> </w:t>
      </w:r>
      <w:r w:rsidR="009F6EDA">
        <w:rPr>
          <w:rFonts w:ascii="Arial" w:hAnsi="Arial" w:cs="Arial"/>
          <w:sz w:val="22"/>
          <w:szCs w:val="22"/>
        </w:rPr>
        <w:fldChar w:fldCharType="end"/>
      </w:r>
      <w:bookmarkEnd w:id="72"/>
    </w:p>
    <w:p w:rsidR="00F21464" w:rsidRPr="00A379DF" w:rsidRDefault="00F21464">
      <w:pPr>
        <w:rPr>
          <w:rFonts w:ascii="Arial" w:hAnsi="Arial" w:cs="Arial"/>
          <w:sz w:val="22"/>
          <w:szCs w:val="22"/>
        </w:rPr>
      </w:pPr>
    </w:p>
    <w:p w:rsidR="003939DC" w:rsidRPr="00A379DF" w:rsidRDefault="003939DC">
      <w:pPr>
        <w:rPr>
          <w:rFonts w:ascii="Arial" w:hAnsi="Arial" w:cs="Arial"/>
          <w:b/>
          <w:sz w:val="22"/>
          <w:szCs w:val="22"/>
        </w:rPr>
      </w:pPr>
    </w:p>
    <w:p w:rsidR="00F21464" w:rsidRPr="00A379DF" w:rsidRDefault="00F21464">
      <w:pPr>
        <w:rPr>
          <w:rFonts w:ascii="Arial" w:hAnsi="Arial" w:cs="Arial"/>
          <w:b/>
          <w:sz w:val="22"/>
          <w:szCs w:val="22"/>
        </w:rPr>
      </w:pPr>
      <w:r w:rsidRPr="00A379DF">
        <w:rPr>
          <w:rFonts w:ascii="Arial" w:hAnsi="Arial" w:cs="Arial"/>
          <w:b/>
          <w:sz w:val="22"/>
          <w:szCs w:val="22"/>
        </w:rPr>
        <w:t xml:space="preserve">Please submit the form to the </w:t>
      </w:r>
      <w:smartTag w:uri="urn:schemas-microsoft-com:office:smarttags" w:element="date">
        <w:smartTagPr>
          <w:attr w:name="Year" w:val="2001"/>
          <w:attr w:name="Day" w:val="1"/>
          <w:attr w:name="Month" w:val="2"/>
        </w:smartTagPr>
        <w:r w:rsidRPr="00A379DF">
          <w:rPr>
            <w:rFonts w:ascii="Arial" w:hAnsi="Arial" w:cs="Arial"/>
            <w:b/>
            <w:sz w:val="22"/>
            <w:szCs w:val="22"/>
          </w:rPr>
          <w:t>2-1-1</w:t>
        </w:r>
      </w:smartTag>
      <w:r w:rsidRPr="00A379DF">
        <w:rPr>
          <w:rFonts w:ascii="Arial" w:hAnsi="Arial" w:cs="Arial"/>
          <w:b/>
          <w:sz w:val="22"/>
          <w:szCs w:val="22"/>
        </w:rPr>
        <w:t xml:space="preserve"> </w:t>
      </w:r>
      <w:smartTag w:uri="urn:schemas-microsoft-com:office:smarttags" w:element="State">
        <w:smartTag w:uri="urn:schemas-microsoft-com:office:smarttags" w:element="place">
          <w:r w:rsidRPr="00A379DF">
            <w:rPr>
              <w:rFonts w:ascii="Arial" w:hAnsi="Arial" w:cs="Arial"/>
              <w:b/>
              <w:sz w:val="22"/>
              <w:szCs w:val="22"/>
            </w:rPr>
            <w:t>Idaho</w:t>
          </w:r>
        </w:smartTag>
      </w:smartTag>
      <w:r w:rsidRPr="00A379DF">
        <w:rPr>
          <w:rFonts w:ascii="Arial" w:hAnsi="Arial" w:cs="Arial"/>
          <w:b/>
          <w:sz w:val="22"/>
          <w:szCs w:val="22"/>
        </w:rPr>
        <w:t xml:space="preserve"> CareLine:</w:t>
      </w:r>
    </w:p>
    <w:p w:rsidR="00F21464" w:rsidRPr="00A379DF" w:rsidRDefault="00F21464" w:rsidP="00A351D6">
      <w:pPr>
        <w:spacing w:before="120"/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sz w:val="22"/>
          <w:szCs w:val="22"/>
        </w:rPr>
        <w:t xml:space="preserve">Fax: </w:t>
      </w:r>
      <w:smartTag w:uri="urn:schemas-microsoft-com:office:smarttags" w:element="phone">
        <w:smartTagPr>
          <w:attr w:name="phonenumber" w:val="$6334$$$"/>
          <w:attr w:uri="urn:schemas-microsoft-com:office:office" w:name="ls" w:val="trans"/>
        </w:smartTagPr>
        <w:r w:rsidRPr="00A379DF">
          <w:rPr>
            <w:rFonts w:ascii="Arial" w:hAnsi="Arial" w:cs="Arial"/>
            <w:sz w:val="22"/>
            <w:szCs w:val="22"/>
          </w:rPr>
          <w:t xml:space="preserve">(208) </w:t>
        </w:r>
        <w:smartTag w:uri="urn:schemas-microsoft-com:office:smarttags" w:element="phone">
          <w:smartTagPr>
            <w:attr w:name="phonenumber" w:val="$6334$$$"/>
            <w:attr w:uri="urn:schemas-microsoft-com:office:office" w:name="ls" w:val="trans"/>
          </w:smartTagPr>
          <w:r w:rsidRPr="00A379DF">
            <w:rPr>
              <w:rFonts w:ascii="Arial" w:hAnsi="Arial" w:cs="Arial"/>
              <w:sz w:val="22"/>
              <w:szCs w:val="22"/>
            </w:rPr>
            <w:t>334-5531</w:t>
          </w:r>
        </w:smartTag>
      </w:smartTag>
      <w:r w:rsidRPr="00A379DF">
        <w:rPr>
          <w:rFonts w:ascii="Arial" w:hAnsi="Arial" w:cs="Arial"/>
          <w:sz w:val="22"/>
          <w:szCs w:val="22"/>
        </w:rPr>
        <w:tab/>
      </w:r>
      <w:r w:rsidRPr="00A379DF">
        <w:rPr>
          <w:rFonts w:ascii="Arial" w:hAnsi="Arial" w:cs="Arial"/>
          <w:sz w:val="22"/>
          <w:szCs w:val="22"/>
        </w:rPr>
        <w:tab/>
      </w:r>
      <w:r w:rsidRPr="00A379DF">
        <w:rPr>
          <w:rFonts w:ascii="Arial" w:hAnsi="Arial" w:cs="Arial"/>
          <w:sz w:val="22"/>
          <w:szCs w:val="22"/>
        </w:rPr>
        <w:tab/>
      </w:r>
      <w:r w:rsidRPr="00A379DF">
        <w:rPr>
          <w:rFonts w:ascii="Arial" w:hAnsi="Arial" w:cs="Arial"/>
          <w:sz w:val="22"/>
          <w:szCs w:val="22"/>
        </w:rPr>
        <w:tab/>
        <w:t xml:space="preserve">Address: </w:t>
      </w:r>
      <w:smartTag w:uri="urn:schemas-microsoft-com:office:smarttags" w:element="date">
        <w:smartTagPr>
          <w:attr w:name="Year" w:val="2001"/>
          <w:attr w:name="Day" w:val="1"/>
          <w:attr w:name="Month" w:val="2"/>
        </w:smartTagPr>
        <w:r w:rsidRPr="00A379DF">
          <w:rPr>
            <w:rFonts w:ascii="Arial" w:hAnsi="Arial" w:cs="Arial"/>
            <w:sz w:val="22"/>
            <w:szCs w:val="22"/>
          </w:rPr>
          <w:t>2-1-1</w:t>
        </w:r>
      </w:smartTag>
      <w:r w:rsidRPr="00A379DF">
        <w:rPr>
          <w:rFonts w:ascii="Arial" w:hAnsi="Arial" w:cs="Arial"/>
          <w:sz w:val="22"/>
          <w:szCs w:val="22"/>
        </w:rPr>
        <w:t xml:space="preserve"> </w:t>
      </w:r>
      <w:smartTag w:uri="urn:schemas-microsoft-com:office:smarttags" w:element="State">
        <w:smartTag w:uri="urn:schemas-microsoft-com:office:smarttags" w:element="place">
          <w:r w:rsidRPr="00A379DF">
            <w:rPr>
              <w:rFonts w:ascii="Arial" w:hAnsi="Arial" w:cs="Arial"/>
              <w:sz w:val="22"/>
              <w:szCs w:val="22"/>
            </w:rPr>
            <w:t>Idaho</w:t>
          </w:r>
        </w:smartTag>
      </w:smartTag>
      <w:r w:rsidRPr="00A379DF">
        <w:rPr>
          <w:rFonts w:ascii="Arial" w:hAnsi="Arial" w:cs="Arial"/>
          <w:sz w:val="22"/>
          <w:szCs w:val="22"/>
        </w:rPr>
        <w:t xml:space="preserve"> CareLine / IDHW</w:t>
      </w:r>
    </w:p>
    <w:p w:rsidR="00F21464" w:rsidRPr="00A379DF" w:rsidRDefault="00F21464" w:rsidP="00A351D6">
      <w:pPr>
        <w:spacing w:before="120"/>
        <w:rPr>
          <w:rFonts w:ascii="Arial" w:hAnsi="Arial" w:cs="Arial"/>
          <w:sz w:val="22"/>
          <w:szCs w:val="22"/>
        </w:rPr>
      </w:pPr>
      <w:r w:rsidRPr="00A379DF">
        <w:rPr>
          <w:rFonts w:ascii="Arial" w:hAnsi="Arial" w:cs="Arial"/>
          <w:sz w:val="22"/>
          <w:szCs w:val="22"/>
        </w:rPr>
        <w:t xml:space="preserve">E-mail: </w:t>
      </w:r>
      <w:hyperlink r:id="rId8" w:history="1">
        <w:r w:rsidRPr="00A379DF">
          <w:rPr>
            <w:rStyle w:val="Hyperlink"/>
            <w:rFonts w:ascii="Arial" w:hAnsi="Arial" w:cs="Arial"/>
            <w:sz w:val="22"/>
            <w:szCs w:val="22"/>
          </w:rPr>
          <w:t>careline@dhw.idaho.gov</w:t>
        </w:r>
      </w:hyperlink>
      <w:r w:rsidRPr="00A379DF">
        <w:rPr>
          <w:rFonts w:ascii="Arial" w:hAnsi="Arial" w:cs="Arial"/>
          <w:sz w:val="22"/>
          <w:szCs w:val="22"/>
        </w:rPr>
        <w:tab/>
      </w:r>
      <w:r w:rsidRPr="00A379DF">
        <w:rPr>
          <w:rFonts w:ascii="Arial" w:hAnsi="Arial" w:cs="Arial"/>
          <w:sz w:val="22"/>
          <w:szCs w:val="22"/>
        </w:rPr>
        <w:tab/>
      </w:r>
      <w:r w:rsidRPr="00A379DF">
        <w:rPr>
          <w:rFonts w:ascii="Arial" w:hAnsi="Arial" w:cs="Arial"/>
          <w:sz w:val="22"/>
          <w:szCs w:val="22"/>
        </w:rPr>
        <w:tab/>
        <w:t xml:space="preserve">    </w:t>
      </w:r>
      <w:smartTag w:uri="urn:schemas-microsoft-com:office:smarttags" w:element="address">
        <w:smartTag w:uri="urn:schemas-microsoft-com:office:smarttags" w:element="Street">
          <w:r w:rsidRPr="00A379DF">
            <w:rPr>
              <w:rFonts w:ascii="Arial" w:hAnsi="Arial" w:cs="Arial"/>
              <w:sz w:val="22"/>
              <w:szCs w:val="22"/>
            </w:rPr>
            <w:t>PO Box</w:t>
          </w:r>
        </w:smartTag>
        <w:r w:rsidRPr="00A379DF">
          <w:rPr>
            <w:rFonts w:ascii="Arial" w:hAnsi="Arial" w:cs="Arial"/>
            <w:sz w:val="22"/>
            <w:szCs w:val="22"/>
          </w:rPr>
          <w:t xml:space="preserve"> 83720</w:t>
        </w:r>
      </w:smartTag>
    </w:p>
    <w:p w:rsidR="00777F82" w:rsidRPr="00A379DF" w:rsidRDefault="00777F82" w:rsidP="00777F82">
      <w:pPr>
        <w:spacing w:before="120"/>
        <w:ind w:left="5040" w:firstLine="261"/>
        <w:rPr>
          <w:rFonts w:ascii="Arial" w:hAnsi="Arial" w:cs="Arial"/>
          <w:sz w:val="22"/>
          <w:szCs w:val="22"/>
        </w:rPr>
      </w:pPr>
      <w:smartTag w:uri="urn:schemas-microsoft-com:office:smarttags" w:element="place">
        <w:smartTag w:uri="urn:schemas-microsoft-com:office:smarttags" w:element="City">
          <w:r w:rsidRPr="00A379DF">
            <w:rPr>
              <w:rFonts w:ascii="Arial" w:hAnsi="Arial" w:cs="Arial"/>
              <w:sz w:val="22"/>
              <w:szCs w:val="22"/>
            </w:rPr>
            <w:t>Boise</w:t>
          </w:r>
        </w:smartTag>
        <w:r w:rsidRPr="00A379DF">
          <w:rPr>
            <w:rFonts w:ascii="Arial" w:hAnsi="Arial" w:cs="Arial"/>
            <w:sz w:val="22"/>
            <w:szCs w:val="22"/>
          </w:rPr>
          <w:t xml:space="preserve">, </w:t>
        </w:r>
        <w:smartTag w:uri="urn:schemas-microsoft-com:office:smarttags" w:element="State">
          <w:r w:rsidRPr="00A379DF">
            <w:rPr>
              <w:rFonts w:ascii="Arial" w:hAnsi="Arial" w:cs="Arial"/>
              <w:sz w:val="22"/>
              <w:szCs w:val="22"/>
            </w:rPr>
            <w:t>ID</w:t>
          </w:r>
        </w:smartTag>
        <w:r w:rsidRPr="00A379DF"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ostalCode">
          <w:r w:rsidRPr="00A379DF">
            <w:rPr>
              <w:rFonts w:ascii="Arial" w:hAnsi="Arial" w:cs="Arial"/>
              <w:sz w:val="22"/>
              <w:szCs w:val="22"/>
            </w:rPr>
            <w:t>83720-0026</w:t>
          </w:r>
        </w:smartTag>
      </w:smartTag>
    </w:p>
    <w:p w:rsidR="00F21464" w:rsidRPr="00A379DF" w:rsidRDefault="00777F82" w:rsidP="00777F82">
      <w:pPr>
        <w:spacing w:before="120"/>
        <w:jc w:val="center"/>
        <w:rPr>
          <w:rFonts w:ascii="Arial" w:hAnsi="Arial" w:cs="Arial"/>
          <w:i/>
          <w:sz w:val="22"/>
          <w:szCs w:val="22"/>
        </w:rPr>
      </w:pPr>
      <w:r w:rsidRPr="00A379DF">
        <w:rPr>
          <w:rFonts w:ascii="Arial" w:hAnsi="Arial" w:cs="Arial"/>
          <w:i/>
          <w:sz w:val="22"/>
          <w:szCs w:val="22"/>
        </w:rPr>
        <w:t>If you have questions, please call us by dialing</w:t>
      </w:r>
      <w:r w:rsidR="00F21464" w:rsidRPr="00A379DF">
        <w:rPr>
          <w:rFonts w:ascii="Arial" w:hAnsi="Arial" w:cs="Arial"/>
          <w:i/>
          <w:sz w:val="22"/>
          <w:szCs w:val="22"/>
        </w:rPr>
        <w:t xml:space="preserve"> </w:t>
      </w:r>
      <w:smartTag w:uri="urn:schemas-microsoft-com:office:smarttags" w:element="date">
        <w:smartTagPr>
          <w:attr w:name="Year" w:val="2001"/>
          <w:attr w:name="Day" w:val="1"/>
          <w:attr w:name="Month" w:val="2"/>
        </w:smartTagPr>
        <w:r w:rsidR="00F21464" w:rsidRPr="00A379DF">
          <w:rPr>
            <w:rFonts w:ascii="Arial" w:hAnsi="Arial" w:cs="Arial"/>
            <w:i/>
            <w:sz w:val="22"/>
            <w:szCs w:val="22"/>
          </w:rPr>
          <w:t>2-1-1</w:t>
        </w:r>
      </w:smartTag>
      <w:r w:rsidR="00F21464" w:rsidRPr="00A379DF">
        <w:rPr>
          <w:rFonts w:ascii="Arial" w:hAnsi="Arial" w:cs="Arial"/>
          <w:i/>
          <w:sz w:val="22"/>
          <w:szCs w:val="22"/>
        </w:rPr>
        <w:t xml:space="preserve"> or </w:t>
      </w:r>
      <w:smartTag w:uri="urn:schemas-microsoft-com:office:smarttags" w:element="phone">
        <w:smartTagPr>
          <w:attr w:name="phonenumber" w:val="$6926$$$"/>
          <w:attr w:uri="urn:schemas-microsoft-com:office:office" w:name="ls" w:val="trans"/>
        </w:smartTagPr>
        <w:r w:rsidR="00F21464" w:rsidRPr="00A379DF">
          <w:rPr>
            <w:rFonts w:ascii="Arial" w:hAnsi="Arial" w:cs="Arial"/>
            <w:i/>
            <w:sz w:val="22"/>
            <w:szCs w:val="22"/>
          </w:rPr>
          <w:t xml:space="preserve">(800) </w:t>
        </w:r>
        <w:smartTag w:uri="urn:schemas-microsoft-com:office:smarttags" w:element="phone">
          <w:smartTagPr>
            <w:attr w:name="phonenumber" w:val="$6926$$$"/>
            <w:attr w:uri="urn:schemas-microsoft-com:office:office" w:name="ls" w:val="trans"/>
          </w:smartTagPr>
          <w:r w:rsidR="00F21464" w:rsidRPr="00A379DF">
            <w:rPr>
              <w:rFonts w:ascii="Arial" w:hAnsi="Arial" w:cs="Arial"/>
              <w:i/>
              <w:sz w:val="22"/>
              <w:szCs w:val="22"/>
            </w:rPr>
            <w:t>926-2588</w:t>
          </w:r>
        </w:smartTag>
      </w:smartTag>
      <w:r w:rsidRPr="00A379DF">
        <w:rPr>
          <w:rFonts w:ascii="Arial" w:hAnsi="Arial" w:cs="Arial"/>
          <w:i/>
          <w:sz w:val="22"/>
          <w:szCs w:val="22"/>
        </w:rPr>
        <w:t>.</w:t>
      </w:r>
    </w:p>
    <w:p w:rsidR="00F21464" w:rsidRPr="00777F82" w:rsidRDefault="00F21464">
      <w:pPr>
        <w:rPr>
          <w:rFonts w:ascii="Arial" w:hAnsi="Arial" w:cs="Arial"/>
          <w:i/>
          <w:sz w:val="20"/>
          <w:szCs w:val="20"/>
        </w:rPr>
      </w:pPr>
    </w:p>
    <w:p w:rsidR="00EF6E20" w:rsidRPr="009311D8" w:rsidRDefault="00EF6E20">
      <w:pPr>
        <w:rPr>
          <w:rFonts w:ascii="Arial" w:hAnsi="Arial" w:cs="Arial"/>
          <w:sz w:val="20"/>
          <w:szCs w:val="20"/>
        </w:rPr>
      </w:pPr>
    </w:p>
    <w:p w:rsidR="00CE5695" w:rsidRPr="00CE5695" w:rsidRDefault="00777F8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BB/MS</w:t>
      </w:r>
      <w:r w:rsidR="00CE5695" w:rsidRPr="00CE569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03292012</w:t>
      </w:r>
    </w:p>
    <w:sectPr w:rsidR="00CE5695" w:rsidRPr="00CE5695" w:rsidSect="00BE31BD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27812"/>
    <w:multiLevelType w:val="hybridMultilevel"/>
    <w:tmpl w:val="35E4FAF8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">
    <w:nsid w:val="60A5772A"/>
    <w:multiLevelType w:val="hybridMultilevel"/>
    <w:tmpl w:val="B066AB30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715D5106"/>
    <w:multiLevelType w:val="hybridMultilevel"/>
    <w:tmpl w:val="496891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BoEuEw/Yb0YCtc4b0YdSaK76kjQ=" w:salt="3zz8QQq1CdTLQPmA19eRpA=="/>
  <w:defaultTabStop w:val="720"/>
  <w:drawingGridHorizontalSpacing w:val="57"/>
  <w:displayVerticalDrawingGridEvery w:val="2"/>
  <w:noPunctuationKerning/>
  <w:characterSpacingControl w:val="doNotCompress"/>
  <w:compat/>
  <w:rsids>
    <w:rsidRoot w:val="00BE31BD"/>
    <w:rsid w:val="00003957"/>
    <w:rsid w:val="00003E16"/>
    <w:rsid w:val="00012D2F"/>
    <w:rsid w:val="00014552"/>
    <w:rsid w:val="000148B3"/>
    <w:rsid w:val="000151F0"/>
    <w:rsid w:val="00031780"/>
    <w:rsid w:val="00031D8F"/>
    <w:rsid w:val="00032931"/>
    <w:rsid w:val="00056B1E"/>
    <w:rsid w:val="000611C7"/>
    <w:rsid w:val="00063127"/>
    <w:rsid w:val="00070861"/>
    <w:rsid w:val="00072F6C"/>
    <w:rsid w:val="00074603"/>
    <w:rsid w:val="00075BA8"/>
    <w:rsid w:val="0008401C"/>
    <w:rsid w:val="00090405"/>
    <w:rsid w:val="00094E00"/>
    <w:rsid w:val="00096D48"/>
    <w:rsid w:val="00096DF1"/>
    <w:rsid w:val="000A1A9A"/>
    <w:rsid w:val="000A22D0"/>
    <w:rsid w:val="000A49D7"/>
    <w:rsid w:val="000A7726"/>
    <w:rsid w:val="000B2399"/>
    <w:rsid w:val="000B67B1"/>
    <w:rsid w:val="000C297B"/>
    <w:rsid w:val="000C2B29"/>
    <w:rsid w:val="000C4F11"/>
    <w:rsid w:val="000C5CB8"/>
    <w:rsid w:val="000C6785"/>
    <w:rsid w:val="000C769D"/>
    <w:rsid w:val="000D08D7"/>
    <w:rsid w:val="000D48DD"/>
    <w:rsid w:val="000D671C"/>
    <w:rsid w:val="000D789B"/>
    <w:rsid w:val="000E6059"/>
    <w:rsid w:val="000F161D"/>
    <w:rsid w:val="000F2608"/>
    <w:rsid w:val="000F781D"/>
    <w:rsid w:val="00101C7B"/>
    <w:rsid w:val="00103ED4"/>
    <w:rsid w:val="00105866"/>
    <w:rsid w:val="0011007E"/>
    <w:rsid w:val="00110868"/>
    <w:rsid w:val="00111629"/>
    <w:rsid w:val="00114AC6"/>
    <w:rsid w:val="00115D0C"/>
    <w:rsid w:val="0012134E"/>
    <w:rsid w:val="00132B66"/>
    <w:rsid w:val="00136238"/>
    <w:rsid w:val="0014152C"/>
    <w:rsid w:val="001423C1"/>
    <w:rsid w:val="0014561D"/>
    <w:rsid w:val="00145C50"/>
    <w:rsid w:val="00146A95"/>
    <w:rsid w:val="00146F25"/>
    <w:rsid w:val="00150B24"/>
    <w:rsid w:val="001529B1"/>
    <w:rsid w:val="001549B6"/>
    <w:rsid w:val="0016126A"/>
    <w:rsid w:val="0016130E"/>
    <w:rsid w:val="00162AB5"/>
    <w:rsid w:val="00164EBD"/>
    <w:rsid w:val="0017441B"/>
    <w:rsid w:val="0018558C"/>
    <w:rsid w:val="001864A3"/>
    <w:rsid w:val="00186646"/>
    <w:rsid w:val="00186DBB"/>
    <w:rsid w:val="00187AF9"/>
    <w:rsid w:val="00190F40"/>
    <w:rsid w:val="00191BCA"/>
    <w:rsid w:val="00196F11"/>
    <w:rsid w:val="00196FFC"/>
    <w:rsid w:val="001A0780"/>
    <w:rsid w:val="001A169E"/>
    <w:rsid w:val="001A79CC"/>
    <w:rsid w:val="001C0516"/>
    <w:rsid w:val="001C2BE9"/>
    <w:rsid w:val="001C5E80"/>
    <w:rsid w:val="001C636D"/>
    <w:rsid w:val="001D393D"/>
    <w:rsid w:val="001D429D"/>
    <w:rsid w:val="001D4560"/>
    <w:rsid w:val="001D63E7"/>
    <w:rsid w:val="001E2711"/>
    <w:rsid w:val="001E2F91"/>
    <w:rsid w:val="001E31E5"/>
    <w:rsid w:val="001E6DC1"/>
    <w:rsid w:val="001E7406"/>
    <w:rsid w:val="001F0C88"/>
    <w:rsid w:val="001F366D"/>
    <w:rsid w:val="001F70E1"/>
    <w:rsid w:val="00200A3B"/>
    <w:rsid w:val="00203E36"/>
    <w:rsid w:val="0020619D"/>
    <w:rsid w:val="00207B6F"/>
    <w:rsid w:val="0021018B"/>
    <w:rsid w:val="00213C11"/>
    <w:rsid w:val="00214167"/>
    <w:rsid w:val="0021498B"/>
    <w:rsid w:val="00214BF1"/>
    <w:rsid w:val="00217497"/>
    <w:rsid w:val="00217A1F"/>
    <w:rsid w:val="00217DE0"/>
    <w:rsid w:val="002210BC"/>
    <w:rsid w:val="00225A4B"/>
    <w:rsid w:val="00235610"/>
    <w:rsid w:val="002404EF"/>
    <w:rsid w:val="002460A9"/>
    <w:rsid w:val="00246C15"/>
    <w:rsid w:val="00250F36"/>
    <w:rsid w:val="00250F92"/>
    <w:rsid w:val="00251D4C"/>
    <w:rsid w:val="002527F8"/>
    <w:rsid w:val="00253713"/>
    <w:rsid w:val="00254113"/>
    <w:rsid w:val="002544DF"/>
    <w:rsid w:val="002627CF"/>
    <w:rsid w:val="00264AB4"/>
    <w:rsid w:val="0026758A"/>
    <w:rsid w:val="00271A93"/>
    <w:rsid w:val="00280601"/>
    <w:rsid w:val="00281E20"/>
    <w:rsid w:val="00284BE7"/>
    <w:rsid w:val="00286F7E"/>
    <w:rsid w:val="002919EF"/>
    <w:rsid w:val="00295190"/>
    <w:rsid w:val="002964D2"/>
    <w:rsid w:val="002A499D"/>
    <w:rsid w:val="002A7314"/>
    <w:rsid w:val="002A7E69"/>
    <w:rsid w:val="002B07A0"/>
    <w:rsid w:val="002B2E59"/>
    <w:rsid w:val="002B3FB1"/>
    <w:rsid w:val="002B5310"/>
    <w:rsid w:val="002B5AAE"/>
    <w:rsid w:val="002B5BC2"/>
    <w:rsid w:val="002C43D9"/>
    <w:rsid w:val="002C4B9A"/>
    <w:rsid w:val="002C562B"/>
    <w:rsid w:val="002C705B"/>
    <w:rsid w:val="002D187D"/>
    <w:rsid w:val="002D3F06"/>
    <w:rsid w:val="002D77D2"/>
    <w:rsid w:val="002E5896"/>
    <w:rsid w:val="002F0E72"/>
    <w:rsid w:val="002F1F77"/>
    <w:rsid w:val="002F63BD"/>
    <w:rsid w:val="002F6853"/>
    <w:rsid w:val="00302BD9"/>
    <w:rsid w:val="00302CA6"/>
    <w:rsid w:val="00303C0A"/>
    <w:rsid w:val="00303F0C"/>
    <w:rsid w:val="00306536"/>
    <w:rsid w:val="0030756A"/>
    <w:rsid w:val="003123B2"/>
    <w:rsid w:val="00312CD1"/>
    <w:rsid w:val="003150E9"/>
    <w:rsid w:val="00317782"/>
    <w:rsid w:val="00320DFF"/>
    <w:rsid w:val="0032370E"/>
    <w:rsid w:val="003309B1"/>
    <w:rsid w:val="00331749"/>
    <w:rsid w:val="00343D64"/>
    <w:rsid w:val="00345F10"/>
    <w:rsid w:val="00351E0B"/>
    <w:rsid w:val="00353448"/>
    <w:rsid w:val="00356FC6"/>
    <w:rsid w:val="003607EA"/>
    <w:rsid w:val="003627E4"/>
    <w:rsid w:val="00363874"/>
    <w:rsid w:val="00364CD0"/>
    <w:rsid w:val="00370938"/>
    <w:rsid w:val="00374B4F"/>
    <w:rsid w:val="00375F5C"/>
    <w:rsid w:val="00381EE2"/>
    <w:rsid w:val="00383E62"/>
    <w:rsid w:val="00384F4A"/>
    <w:rsid w:val="00385E22"/>
    <w:rsid w:val="00386303"/>
    <w:rsid w:val="00386B08"/>
    <w:rsid w:val="00391523"/>
    <w:rsid w:val="003939DC"/>
    <w:rsid w:val="00395647"/>
    <w:rsid w:val="00396BA0"/>
    <w:rsid w:val="003A1780"/>
    <w:rsid w:val="003A520D"/>
    <w:rsid w:val="003A7D3F"/>
    <w:rsid w:val="003B14E3"/>
    <w:rsid w:val="003B4CB9"/>
    <w:rsid w:val="003B52E2"/>
    <w:rsid w:val="003B555E"/>
    <w:rsid w:val="003B6F9B"/>
    <w:rsid w:val="003C375E"/>
    <w:rsid w:val="003C5AD0"/>
    <w:rsid w:val="003C7D95"/>
    <w:rsid w:val="003D5319"/>
    <w:rsid w:val="003D5D2F"/>
    <w:rsid w:val="003D6E86"/>
    <w:rsid w:val="003E15A2"/>
    <w:rsid w:val="003E1EFB"/>
    <w:rsid w:val="003E48C0"/>
    <w:rsid w:val="003E6CAE"/>
    <w:rsid w:val="003F018A"/>
    <w:rsid w:val="003F0D5C"/>
    <w:rsid w:val="003F3694"/>
    <w:rsid w:val="003F3F7E"/>
    <w:rsid w:val="003F4220"/>
    <w:rsid w:val="003F5D47"/>
    <w:rsid w:val="003F60DE"/>
    <w:rsid w:val="003F66EA"/>
    <w:rsid w:val="00400612"/>
    <w:rsid w:val="004007ED"/>
    <w:rsid w:val="00400903"/>
    <w:rsid w:val="00401B39"/>
    <w:rsid w:val="0041304C"/>
    <w:rsid w:val="0041558F"/>
    <w:rsid w:val="00415BE5"/>
    <w:rsid w:val="00417909"/>
    <w:rsid w:val="00421B03"/>
    <w:rsid w:val="004239A4"/>
    <w:rsid w:val="00425336"/>
    <w:rsid w:val="0042734B"/>
    <w:rsid w:val="0042745D"/>
    <w:rsid w:val="004307DC"/>
    <w:rsid w:val="0043086C"/>
    <w:rsid w:val="0043466D"/>
    <w:rsid w:val="00434A8E"/>
    <w:rsid w:val="00434CDF"/>
    <w:rsid w:val="004403F1"/>
    <w:rsid w:val="00441873"/>
    <w:rsid w:val="004458E9"/>
    <w:rsid w:val="004468DB"/>
    <w:rsid w:val="00450A52"/>
    <w:rsid w:val="00455E6D"/>
    <w:rsid w:val="00456CC1"/>
    <w:rsid w:val="00456F0C"/>
    <w:rsid w:val="00460B80"/>
    <w:rsid w:val="00462FE2"/>
    <w:rsid w:val="00463291"/>
    <w:rsid w:val="00464A89"/>
    <w:rsid w:val="00467A3E"/>
    <w:rsid w:val="00470391"/>
    <w:rsid w:val="00473E5E"/>
    <w:rsid w:val="00481193"/>
    <w:rsid w:val="00481286"/>
    <w:rsid w:val="00486FB4"/>
    <w:rsid w:val="004910BE"/>
    <w:rsid w:val="00494FD7"/>
    <w:rsid w:val="004A047F"/>
    <w:rsid w:val="004A0962"/>
    <w:rsid w:val="004A51AA"/>
    <w:rsid w:val="004B175A"/>
    <w:rsid w:val="004B2292"/>
    <w:rsid w:val="004B426E"/>
    <w:rsid w:val="004B4A5B"/>
    <w:rsid w:val="004B5312"/>
    <w:rsid w:val="004B7ECC"/>
    <w:rsid w:val="004C0273"/>
    <w:rsid w:val="004C1C13"/>
    <w:rsid w:val="004C25F8"/>
    <w:rsid w:val="004C6BD4"/>
    <w:rsid w:val="004E2287"/>
    <w:rsid w:val="004E2D1E"/>
    <w:rsid w:val="004E5026"/>
    <w:rsid w:val="004E5027"/>
    <w:rsid w:val="004E5AC1"/>
    <w:rsid w:val="004F3006"/>
    <w:rsid w:val="0050467A"/>
    <w:rsid w:val="0051139F"/>
    <w:rsid w:val="005115C3"/>
    <w:rsid w:val="005115D1"/>
    <w:rsid w:val="00511B6E"/>
    <w:rsid w:val="00512FFD"/>
    <w:rsid w:val="00513DAB"/>
    <w:rsid w:val="0051441F"/>
    <w:rsid w:val="00517512"/>
    <w:rsid w:val="005245A2"/>
    <w:rsid w:val="00524FE0"/>
    <w:rsid w:val="00527CE3"/>
    <w:rsid w:val="0053056C"/>
    <w:rsid w:val="005345D1"/>
    <w:rsid w:val="00535257"/>
    <w:rsid w:val="0053683A"/>
    <w:rsid w:val="0053707E"/>
    <w:rsid w:val="0054049E"/>
    <w:rsid w:val="00541C4A"/>
    <w:rsid w:val="0054372E"/>
    <w:rsid w:val="00544C6B"/>
    <w:rsid w:val="00546BD3"/>
    <w:rsid w:val="00552132"/>
    <w:rsid w:val="005533DE"/>
    <w:rsid w:val="005549F5"/>
    <w:rsid w:val="005629F9"/>
    <w:rsid w:val="00562A73"/>
    <w:rsid w:val="00562F25"/>
    <w:rsid w:val="00564988"/>
    <w:rsid w:val="00565688"/>
    <w:rsid w:val="00571D79"/>
    <w:rsid w:val="005743C6"/>
    <w:rsid w:val="00574E56"/>
    <w:rsid w:val="00576F42"/>
    <w:rsid w:val="00581A3D"/>
    <w:rsid w:val="00583539"/>
    <w:rsid w:val="005840B5"/>
    <w:rsid w:val="0058627D"/>
    <w:rsid w:val="005871FC"/>
    <w:rsid w:val="00590D54"/>
    <w:rsid w:val="0059306C"/>
    <w:rsid w:val="0059419D"/>
    <w:rsid w:val="00596E99"/>
    <w:rsid w:val="005A1BD1"/>
    <w:rsid w:val="005A4318"/>
    <w:rsid w:val="005A43A8"/>
    <w:rsid w:val="005A58EB"/>
    <w:rsid w:val="005A5C1D"/>
    <w:rsid w:val="005A65BE"/>
    <w:rsid w:val="005A70F9"/>
    <w:rsid w:val="005B5499"/>
    <w:rsid w:val="005B743E"/>
    <w:rsid w:val="005C2EFC"/>
    <w:rsid w:val="005C36C6"/>
    <w:rsid w:val="005C5D2C"/>
    <w:rsid w:val="005C715C"/>
    <w:rsid w:val="005D044F"/>
    <w:rsid w:val="005D1BB5"/>
    <w:rsid w:val="005E143E"/>
    <w:rsid w:val="005E287A"/>
    <w:rsid w:val="005E309A"/>
    <w:rsid w:val="005E3927"/>
    <w:rsid w:val="005E6DB2"/>
    <w:rsid w:val="005F3CDA"/>
    <w:rsid w:val="005F4877"/>
    <w:rsid w:val="005F6EE7"/>
    <w:rsid w:val="005F79C9"/>
    <w:rsid w:val="00601CA0"/>
    <w:rsid w:val="00603F5E"/>
    <w:rsid w:val="0060500F"/>
    <w:rsid w:val="00605230"/>
    <w:rsid w:val="006136FD"/>
    <w:rsid w:val="006174B0"/>
    <w:rsid w:val="006204DE"/>
    <w:rsid w:val="0062165B"/>
    <w:rsid w:val="00623694"/>
    <w:rsid w:val="00624460"/>
    <w:rsid w:val="00624E14"/>
    <w:rsid w:val="006320BD"/>
    <w:rsid w:val="00634A1A"/>
    <w:rsid w:val="0063719B"/>
    <w:rsid w:val="00641C00"/>
    <w:rsid w:val="006425CF"/>
    <w:rsid w:val="006478C9"/>
    <w:rsid w:val="00647FC3"/>
    <w:rsid w:val="0065428E"/>
    <w:rsid w:val="00662941"/>
    <w:rsid w:val="00662C53"/>
    <w:rsid w:val="00666EFC"/>
    <w:rsid w:val="006760F6"/>
    <w:rsid w:val="006760F8"/>
    <w:rsid w:val="006761BD"/>
    <w:rsid w:val="00677DC1"/>
    <w:rsid w:val="00680481"/>
    <w:rsid w:val="0068453F"/>
    <w:rsid w:val="00686176"/>
    <w:rsid w:val="006924D0"/>
    <w:rsid w:val="006A01E4"/>
    <w:rsid w:val="006A446D"/>
    <w:rsid w:val="006A6050"/>
    <w:rsid w:val="006B11BE"/>
    <w:rsid w:val="006B3ABD"/>
    <w:rsid w:val="006B5315"/>
    <w:rsid w:val="006B6DF5"/>
    <w:rsid w:val="006C0E72"/>
    <w:rsid w:val="006C2242"/>
    <w:rsid w:val="006C696E"/>
    <w:rsid w:val="006D081B"/>
    <w:rsid w:val="006D1AEB"/>
    <w:rsid w:val="006D2505"/>
    <w:rsid w:val="006D2F03"/>
    <w:rsid w:val="006D58FF"/>
    <w:rsid w:val="006D6A29"/>
    <w:rsid w:val="006E2372"/>
    <w:rsid w:val="006E48AD"/>
    <w:rsid w:val="006E49F8"/>
    <w:rsid w:val="006E509B"/>
    <w:rsid w:val="006E56F4"/>
    <w:rsid w:val="006E68D1"/>
    <w:rsid w:val="006E69DB"/>
    <w:rsid w:val="006F35D6"/>
    <w:rsid w:val="006F5260"/>
    <w:rsid w:val="00700945"/>
    <w:rsid w:val="00702BF3"/>
    <w:rsid w:val="00704B75"/>
    <w:rsid w:val="00705A46"/>
    <w:rsid w:val="007074F9"/>
    <w:rsid w:val="00712CC8"/>
    <w:rsid w:val="00717147"/>
    <w:rsid w:val="00717BA6"/>
    <w:rsid w:val="0072130E"/>
    <w:rsid w:val="0072363B"/>
    <w:rsid w:val="00724D4A"/>
    <w:rsid w:val="007264AA"/>
    <w:rsid w:val="00726811"/>
    <w:rsid w:val="00727EB3"/>
    <w:rsid w:val="00736FDF"/>
    <w:rsid w:val="007373C6"/>
    <w:rsid w:val="00740F85"/>
    <w:rsid w:val="00741459"/>
    <w:rsid w:val="00742673"/>
    <w:rsid w:val="0074491A"/>
    <w:rsid w:val="007526FE"/>
    <w:rsid w:val="00754237"/>
    <w:rsid w:val="00756778"/>
    <w:rsid w:val="0076367E"/>
    <w:rsid w:val="007654B6"/>
    <w:rsid w:val="00765DE9"/>
    <w:rsid w:val="00770BA3"/>
    <w:rsid w:val="007719F2"/>
    <w:rsid w:val="007766E8"/>
    <w:rsid w:val="00776A60"/>
    <w:rsid w:val="00776AFC"/>
    <w:rsid w:val="00776E58"/>
    <w:rsid w:val="00777685"/>
    <w:rsid w:val="00777F82"/>
    <w:rsid w:val="007813E2"/>
    <w:rsid w:val="007831A3"/>
    <w:rsid w:val="00787BE4"/>
    <w:rsid w:val="00791114"/>
    <w:rsid w:val="00791A80"/>
    <w:rsid w:val="00791C85"/>
    <w:rsid w:val="0079412E"/>
    <w:rsid w:val="00794634"/>
    <w:rsid w:val="0079587F"/>
    <w:rsid w:val="00796D18"/>
    <w:rsid w:val="007A06E4"/>
    <w:rsid w:val="007A498E"/>
    <w:rsid w:val="007B026B"/>
    <w:rsid w:val="007B0B5D"/>
    <w:rsid w:val="007B2C13"/>
    <w:rsid w:val="007B2E14"/>
    <w:rsid w:val="007B5153"/>
    <w:rsid w:val="007B6040"/>
    <w:rsid w:val="007C0486"/>
    <w:rsid w:val="007C0D5C"/>
    <w:rsid w:val="007D01C8"/>
    <w:rsid w:val="007D070D"/>
    <w:rsid w:val="007D29BA"/>
    <w:rsid w:val="007D5275"/>
    <w:rsid w:val="007E0476"/>
    <w:rsid w:val="007E2DE7"/>
    <w:rsid w:val="007E492D"/>
    <w:rsid w:val="007E5BD3"/>
    <w:rsid w:val="007F086C"/>
    <w:rsid w:val="007F196B"/>
    <w:rsid w:val="007F1A78"/>
    <w:rsid w:val="007F43EF"/>
    <w:rsid w:val="007F53E4"/>
    <w:rsid w:val="007F6032"/>
    <w:rsid w:val="00802889"/>
    <w:rsid w:val="0080409E"/>
    <w:rsid w:val="00805225"/>
    <w:rsid w:val="00810974"/>
    <w:rsid w:val="0081269B"/>
    <w:rsid w:val="00813DFD"/>
    <w:rsid w:val="00830911"/>
    <w:rsid w:val="00840D0B"/>
    <w:rsid w:val="008413EF"/>
    <w:rsid w:val="00842822"/>
    <w:rsid w:val="008433AF"/>
    <w:rsid w:val="008446F2"/>
    <w:rsid w:val="00844B90"/>
    <w:rsid w:val="00845826"/>
    <w:rsid w:val="008462E7"/>
    <w:rsid w:val="008514B4"/>
    <w:rsid w:val="00853BC8"/>
    <w:rsid w:val="00863C2A"/>
    <w:rsid w:val="00864542"/>
    <w:rsid w:val="0087245A"/>
    <w:rsid w:val="00873E03"/>
    <w:rsid w:val="00875D50"/>
    <w:rsid w:val="00876917"/>
    <w:rsid w:val="00881052"/>
    <w:rsid w:val="008811A1"/>
    <w:rsid w:val="0088407A"/>
    <w:rsid w:val="00885908"/>
    <w:rsid w:val="00886FC0"/>
    <w:rsid w:val="008877B6"/>
    <w:rsid w:val="00894719"/>
    <w:rsid w:val="0089585C"/>
    <w:rsid w:val="008971ED"/>
    <w:rsid w:val="008977D0"/>
    <w:rsid w:val="008A0A2C"/>
    <w:rsid w:val="008A4DCE"/>
    <w:rsid w:val="008A787C"/>
    <w:rsid w:val="008B0C41"/>
    <w:rsid w:val="008B3B3F"/>
    <w:rsid w:val="008B4C88"/>
    <w:rsid w:val="008C0733"/>
    <w:rsid w:val="008C1746"/>
    <w:rsid w:val="008C6E1F"/>
    <w:rsid w:val="008D1033"/>
    <w:rsid w:val="008D1C12"/>
    <w:rsid w:val="008D292B"/>
    <w:rsid w:val="008D2CF4"/>
    <w:rsid w:val="008D6738"/>
    <w:rsid w:val="008E1F94"/>
    <w:rsid w:val="008E215A"/>
    <w:rsid w:val="008E5015"/>
    <w:rsid w:val="008E502C"/>
    <w:rsid w:val="008F04EA"/>
    <w:rsid w:val="008F346D"/>
    <w:rsid w:val="008F3DF2"/>
    <w:rsid w:val="008F599A"/>
    <w:rsid w:val="00901393"/>
    <w:rsid w:val="00903095"/>
    <w:rsid w:val="00903577"/>
    <w:rsid w:val="0090380F"/>
    <w:rsid w:val="009041BE"/>
    <w:rsid w:val="009104C2"/>
    <w:rsid w:val="009133C9"/>
    <w:rsid w:val="009143E1"/>
    <w:rsid w:val="00914A87"/>
    <w:rsid w:val="00916571"/>
    <w:rsid w:val="0091691F"/>
    <w:rsid w:val="009177F7"/>
    <w:rsid w:val="0092088E"/>
    <w:rsid w:val="009237AF"/>
    <w:rsid w:val="0093093B"/>
    <w:rsid w:val="009311D8"/>
    <w:rsid w:val="009313C0"/>
    <w:rsid w:val="009317B5"/>
    <w:rsid w:val="009328A1"/>
    <w:rsid w:val="00935CC0"/>
    <w:rsid w:val="00935F52"/>
    <w:rsid w:val="00942CAD"/>
    <w:rsid w:val="00944073"/>
    <w:rsid w:val="00945233"/>
    <w:rsid w:val="009460BB"/>
    <w:rsid w:val="00947886"/>
    <w:rsid w:val="009549FF"/>
    <w:rsid w:val="009558B2"/>
    <w:rsid w:val="009562D0"/>
    <w:rsid w:val="00957906"/>
    <w:rsid w:val="0096039F"/>
    <w:rsid w:val="009621A9"/>
    <w:rsid w:val="00963057"/>
    <w:rsid w:val="0096670A"/>
    <w:rsid w:val="00967B21"/>
    <w:rsid w:val="009703C6"/>
    <w:rsid w:val="009703DC"/>
    <w:rsid w:val="00981599"/>
    <w:rsid w:val="00983BB3"/>
    <w:rsid w:val="00984A94"/>
    <w:rsid w:val="00985CA9"/>
    <w:rsid w:val="00987625"/>
    <w:rsid w:val="009877F6"/>
    <w:rsid w:val="00990241"/>
    <w:rsid w:val="00996917"/>
    <w:rsid w:val="009A53F0"/>
    <w:rsid w:val="009A6891"/>
    <w:rsid w:val="009B293E"/>
    <w:rsid w:val="009B4636"/>
    <w:rsid w:val="009B699F"/>
    <w:rsid w:val="009C0417"/>
    <w:rsid w:val="009C1887"/>
    <w:rsid w:val="009C76D6"/>
    <w:rsid w:val="009C7E04"/>
    <w:rsid w:val="009D4696"/>
    <w:rsid w:val="009E5750"/>
    <w:rsid w:val="009F6EDA"/>
    <w:rsid w:val="009F7A12"/>
    <w:rsid w:val="009F7C46"/>
    <w:rsid w:val="00A01FA0"/>
    <w:rsid w:val="00A02FD5"/>
    <w:rsid w:val="00A04D68"/>
    <w:rsid w:val="00A1234C"/>
    <w:rsid w:val="00A127E5"/>
    <w:rsid w:val="00A12EF4"/>
    <w:rsid w:val="00A13231"/>
    <w:rsid w:val="00A15A72"/>
    <w:rsid w:val="00A15C8F"/>
    <w:rsid w:val="00A17A97"/>
    <w:rsid w:val="00A207AC"/>
    <w:rsid w:val="00A20998"/>
    <w:rsid w:val="00A32B36"/>
    <w:rsid w:val="00A351D6"/>
    <w:rsid w:val="00A379DF"/>
    <w:rsid w:val="00A419BC"/>
    <w:rsid w:val="00A42075"/>
    <w:rsid w:val="00A44813"/>
    <w:rsid w:val="00A51AAE"/>
    <w:rsid w:val="00A51D9D"/>
    <w:rsid w:val="00A527B5"/>
    <w:rsid w:val="00A54341"/>
    <w:rsid w:val="00A56F30"/>
    <w:rsid w:val="00A57359"/>
    <w:rsid w:val="00A61AB6"/>
    <w:rsid w:val="00A64B76"/>
    <w:rsid w:val="00A70634"/>
    <w:rsid w:val="00A732D3"/>
    <w:rsid w:val="00A73780"/>
    <w:rsid w:val="00A7584A"/>
    <w:rsid w:val="00A811FA"/>
    <w:rsid w:val="00A83969"/>
    <w:rsid w:val="00A85097"/>
    <w:rsid w:val="00A85AFC"/>
    <w:rsid w:val="00A920A2"/>
    <w:rsid w:val="00A92836"/>
    <w:rsid w:val="00A93D41"/>
    <w:rsid w:val="00A94901"/>
    <w:rsid w:val="00A95CE3"/>
    <w:rsid w:val="00A96358"/>
    <w:rsid w:val="00A96D22"/>
    <w:rsid w:val="00A97239"/>
    <w:rsid w:val="00A97F3E"/>
    <w:rsid w:val="00AA209F"/>
    <w:rsid w:val="00AB0F7A"/>
    <w:rsid w:val="00AB108B"/>
    <w:rsid w:val="00AB4557"/>
    <w:rsid w:val="00AB4BF6"/>
    <w:rsid w:val="00AB545B"/>
    <w:rsid w:val="00AB5748"/>
    <w:rsid w:val="00AB7A45"/>
    <w:rsid w:val="00AD1213"/>
    <w:rsid w:val="00AD3518"/>
    <w:rsid w:val="00AD5161"/>
    <w:rsid w:val="00AD79EF"/>
    <w:rsid w:val="00AE0C1C"/>
    <w:rsid w:val="00AF2477"/>
    <w:rsid w:val="00AF5E8D"/>
    <w:rsid w:val="00AF6904"/>
    <w:rsid w:val="00AF710A"/>
    <w:rsid w:val="00AF7CD0"/>
    <w:rsid w:val="00B00386"/>
    <w:rsid w:val="00B051D6"/>
    <w:rsid w:val="00B070C1"/>
    <w:rsid w:val="00B072E7"/>
    <w:rsid w:val="00B10326"/>
    <w:rsid w:val="00B15E2D"/>
    <w:rsid w:val="00B20E5A"/>
    <w:rsid w:val="00B2314C"/>
    <w:rsid w:val="00B31D5B"/>
    <w:rsid w:val="00B31EA0"/>
    <w:rsid w:val="00B35E31"/>
    <w:rsid w:val="00B36B50"/>
    <w:rsid w:val="00B37842"/>
    <w:rsid w:val="00B37EF7"/>
    <w:rsid w:val="00B40294"/>
    <w:rsid w:val="00B41616"/>
    <w:rsid w:val="00B44D60"/>
    <w:rsid w:val="00B46DE7"/>
    <w:rsid w:val="00B47291"/>
    <w:rsid w:val="00B47A9A"/>
    <w:rsid w:val="00B52FC3"/>
    <w:rsid w:val="00B56488"/>
    <w:rsid w:val="00B569C8"/>
    <w:rsid w:val="00B57184"/>
    <w:rsid w:val="00B5794F"/>
    <w:rsid w:val="00B605BB"/>
    <w:rsid w:val="00B6278B"/>
    <w:rsid w:val="00B65AB3"/>
    <w:rsid w:val="00B66FB1"/>
    <w:rsid w:val="00B7253E"/>
    <w:rsid w:val="00B75327"/>
    <w:rsid w:val="00B7670B"/>
    <w:rsid w:val="00B777F1"/>
    <w:rsid w:val="00B85A11"/>
    <w:rsid w:val="00B8628D"/>
    <w:rsid w:val="00B90433"/>
    <w:rsid w:val="00B91670"/>
    <w:rsid w:val="00B9466B"/>
    <w:rsid w:val="00BA0BCE"/>
    <w:rsid w:val="00BA48C1"/>
    <w:rsid w:val="00BB17EF"/>
    <w:rsid w:val="00BB5F9B"/>
    <w:rsid w:val="00BB5FF6"/>
    <w:rsid w:val="00BC5564"/>
    <w:rsid w:val="00BC5C67"/>
    <w:rsid w:val="00BC63B6"/>
    <w:rsid w:val="00BD0180"/>
    <w:rsid w:val="00BD2E00"/>
    <w:rsid w:val="00BD5706"/>
    <w:rsid w:val="00BD63C4"/>
    <w:rsid w:val="00BE25BD"/>
    <w:rsid w:val="00BE31BD"/>
    <w:rsid w:val="00BE49B4"/>
    <w:rsid w:val="00BE49B5"/>
    <w:rsid w:val="00BE5BFB"/>
    <w:rsid w:val="00BE67D2"/>
    <w:rsid w:val="00BE7824"/>
    <w:rsid w:val="00BF01B2"/>
    <w:rsid w:val="00BF1C8E"/>
    <w:rsid w:val="00BF3102"/>
    <w:rsid w:val="00BF3735"/>
    <w:rsid w:val="00BF49D8"/>
    <w:rsid w:val="00BF5032"/>
    <w:rsid w:val="00BF7112"/>
    <w:rsid w:val="00C000EA"/>
    <w:rsid w:val="00C00D53"/>
    <w:rsid w:val="00C05197"/>
    <w:rsid w:val="00C0630F"/>
    <w:rsid w:val="00C07121"/>
    <w:rsid w:val="00C10263"/>
    <w:rsid w:val="00C1119E"/>
    <w:rsid w:val="00C1511F"/>
    <w:rsid w:val="00C15951"/>
    <w:rsid w:val="00C16672"/>
    <w:rsid w:val="00C2271B"/>
    <w:rsid w:val="00C23391"/>
    <w:rsid w:val="00C23DB7"/>
    <w:rsid w:val="00C247D2"/>
    <w:rsid w:val="00C25CA8"/>
    <w:rsid w:val="00C269FC"/>
    <w:rsid w:val="00C309C8"/>
    <w:rsid w:val="00C30E02"/>
    <w:rsid w:val="00C34292"/>
    <w:rsid w:val="00C370BE"/>
    <w:rsid w:val="00C4410B"/>
    <w:rsid w:val="00C50E74"/>
    <w:rsid w:val="00C5212D"/>
    <w:rsid w:val="00C528A2"/>
    <w:rsid w:val="00C52C39"/>
    <w:rsid w:val="00C565C1"/>
    <w:rsid w:val="00C70D48"/>
    <w:rsid w:val="00C70DC5"/>
    <w:rsid w:val="00C735E5"/>
    <w:rsid w:val="00C83CB2"/>
    <w:rsid w:val="00C84734"/>
    <w:rsid w:val="00C84972"/>
    <w:rsid w:val="00C85CCC"/>
    <w:rsid w:val="00C85E37"/>
    <w:rsid w:val="00C87B49"/>
    <w:rsid w:val="00C87C7C"/>
    <w:rsid w:val="00C90E97"/>
    <w:rsid w:val="00C96C20"/>
    <w:rsid w:val="00CA339D"/>
    <w:rsid w:val="00CA4B21"/>
    <w:rsid w:val="00CA51B3"/>
    <w:rsid w:val="00CB0236"/>
    <w:rsid w:val="00CB1354"/>
    <w:rsid w:val="00CB276E"/>
    <w:rsid w:val="00CB35E5"/>
    <w:rsid w:val="00CB3F01"/>
    <w:rsid w:val="00CB5B8A"/>
    <w:rsid w:val="00CC4F6B"/>
    <w:rsid w:val="00CC5EC3"/>
    <w:rsid w:val="00CC685E"/>
    <w:rsid w:val="00CC6F32"/>
    <w:rsid w:val="00CD4F19"/>
    <w:rsid w:val="00CD5722"/>
    <w:rsid w:val="00CD64F4"/>
    <w:rsid w:val="00CE190C"/>
    <w:rsid w:val="00CE1E3E"/>
    <w:rsid w:val="00CE273C"/>
    <w:rsid w:val="00CE3A7B"/>
    <w:rsid w:val="00CE5695"/>
    <w:rsid w:val="00CE56C8"/>
    <w:rsid w:val="00CE5A84"/>
    <w:rsid w:val="00CE6C76"/>
    <w:rsid w:val="00CF1653"/>
    <w:rsid w:val="00CF59A3"/>
    <w:rsid w:val="00CF5F86"/>
    <w:rsid w:val="00CF6256"/>
    <w:rsid w:val="00CF7C40"/>
    <w:rsid w:val="00D01199"/>
    <w:rsid w:val="00D01301"/>
    <w:rsid w:val="00D03FA3"/>
    <w:rsid w:val="00D0523F"/>
    <w:rsid w:val="00D12070"/>
    <w:rsid w:val="00D156F8"/>
    <w:rsid w:val="00D17893"/>
    <w:rsid w:val="00D2783A"/>
    <w:rsid w:val="00D340FE"/>
    <w:rsid w:val="00D34A76"/>
    <w:rsid w:val="00D34CA6"/>
    <w:rsid w:val="00D364D4"/>
    <w:rsid w:val="00D40961"/>
    <w:rsid w:val="00D4136D"/>
    <w:rsid w:val="00D42768"/>
    <w:rsid w:val="00D53B1A"/>
    <w:rsid w:val="00D53C56"/>
    <w:rsid w:val="00D54F68"/>
    <w:rsid w:val="00D60100"/>
    <w:rsid w:val="00D622B5"/>
    <w:rsid w:val="00D641E7"/>
    <w:rsid w:val="00D64DD1"/>
    <w:rsid w:val="00D71715"/>
    <w:rsid w:val="00D717FF"/>
    <w:rsid w:val="00D74501"/>
    <w:rsid w:val="00D77D49"/>
    <w:rsid w:val="00D81999"/>
    <w:rsid w:val="00D855B5"/>
    <w:rsid w:val="00D90177"/>
    <w:rsid w:val="00D9156A"/>
    <w:rsid w:val="00D935ED"/>
    <w:rsid w:val="00D94CB4"/>
    <w:rsid w:val="00D95CFB"/>
    <w:rsid w:val="00D96070"/>
    <w:rsid w:val="00D979DC"/>
    <w:rsid w:val="00D97C5E"/>
    <w:rsid w:val="00DA280D"/>
    <w:rsid w:val="00DA2B70"/>
    <w:rsid w:val="00DA641F"/>
    <w:rsid w:val="00DB41A7"/>
    <w:rsid w:val="00DC1A71"/>
    <w:rsid w:val="00DC1F3C"/>
    <w:rsid w:val="00DC463D"/>
    <w:rsid w:val="00DD0CB7"/>
    <w:rsid w:val="00DD22C8"/>
    <w:rsid w:val="00DD33A1"/>
    <w:rsid w:val="00DD4040"/>
    <w:rsid w:val="00DE2C85"/>
    <w:rsid w:val="00DE5BA2"/>
    <w:rsid w:val="00DE6471"/>
    <w:rsid w:val="00DF5F49"/>
    <w:rsid w:val="00DF6ADB"/>
    <w:rsid w:val="00DF7574"/>
    <w:rsid w:val="00E00323"/>
    <w:rsid w:val="00E006B2"/>
    <w:rsid w:val="00E0243E"/>
    <w:rsid w:val="00E05C41"/>
    <w:rsid w:val="00E069E1"/>
    <w:rsid w:val="00E136FF"/>
    <w:rsid w:val="00E2170F"/>
    <w:rsid w:val="00E22F43"/>
    <w:rsid w:val="00E230C6"/>
    <w:rsid w:val="00E23726"/>
    <w:rsid w:val="00E24106"/>
    <w:rsid w:val="00E2570E"/>
    <w:rsid w:val="00E278CD"/>
    <w:rsid w:val="00E30D18"/>
    <w:rsid w:val="00E33018"/>
    <w:rsid w:val="00E35ECD"/>
    <w:rsid w:val="00E3627B"/>
    <w:rsid w:val="00E4112E"/>
    <w:rsid w:val="00E415C0"/>
    <w:rsid w:val="00E41CFF"/>
    <w:rsid w:val="00E449F6"/>
    <w:rsid w:val="00E5466D"/>
    <w:rsid w:val="00E63678"/>
    <w:rsid w:val="00E64223"/>
    <w:rsid w:val="00E702DB"/>
    <w:rsid w:val="00E718B7"/>
    <w:rsid w:val="00E769C6"/>
    <w:rsid w:val="00E82AF3"/>
    <w:rsid w:val="00E835DB"/>
    <w:rsid w:val="00E838A0"/>
    <w:rsid w:val="00E8556E"/>
    <w:rsid w:val="00E904BA"/>
    <w:rsid w:val="00E90C42"/>
    <w:rsid w:val="00E91021"/>
    <w:rsid w:val="00EA1C17"/>
    <w:rsid w:val="00EA6535"/>
    <w:rsid w:val="00EA6B23"/>
    <w:rsid w:val="00EA6B24"/>
    <w:rsid w:val="00EA6B88"/>
    <w:rsid w:val="00EA6C74"/>
    <w:rsid w:val="00EB2AA4"/>
    <w:rsid w:val="00EB4099"/>
    <w:rsid w:val="00EB4DBD"/>
    <w:rsid w:val="00EB6AE6"/>
    <w:rsid w:val="00EC0164"/>
    <w:rsid w:val="00EC0498"/>
    <w:rsid w:val="00EC10D3"/>
    <w:rsid w:val="00EC1B7A"/>
    <w:rsid w:val="00EC3EC1"/>
    <w:rsid w:val="00EC4C17"/>
    <w:rsid w:val="00ED026F"/>
    <w:rsid w:val="00ED46C7"/>
    <w:rsid w:val="00ED73E0"/>
    <w:rsid w:val="00EE0007"/>
    <w:rsid w:val="00EE577E"/>
    <w:rsid w:val="00EE617C"/>
    <w:rsid w:val="00EE6F81"/>
    <w:rsid w:val="00EF062F"/>
    <w:rsid w:val="00EF114D"/>
    <w:rsid w:val="00EF6B30"/>
    <w:rsid w:val="00EF6E20"/>
    <w:rsid w:val="00F00AC2"/>
    <w:rsid w:val="00F03732"/>
    <w:rsid w:val="00F122FD"/>
    <w:rsid w:val="00F1281E"/>
    <w:rsid w:val="00F1674C"/>
    <w:rsid w:val="00F21464"/>
    <w:rsid w:val="00F24A5B"/>
    <w:rsid w:val="00F27223"/>
    <w:rsid w:val="00F31CA6"/>
    <w:rsid w:val="00F36500"/>
    <w:rsid w:val="00F37F9B"/>
    <w:rsid w:val="00F411B3"/>
    <w:rsid w:val="00F41417"/>
    <w:rsid w:val="00F41DB4"/>
    <w:rsid w:val="00F420E6"/>
    <w:rsid w:val="00F4584A"/>
    <w:rsid w:val="00F5588A"/>
    <w:rsid w:val="00F65BC8"/>
    <w:rsid w:val="00F74D9C"/>
    <w:rsid w:val="00F82DEE"/>
    <w:rsid w:val="00F863D3"/>
    <w:rsid w:val="00F93E5D"/>
    <w:rsid w:val="00F945C0"/>
    <w:rsid w:val="00F94E54"/>
    <w:rsid w:val="00FA4F1B"/>
    <w:rsid w:val="00FA52F1"/>
    <w:rsid w:val="00FB0FD8"/>
    <w:rsid w:val="00FB23FD"/>
    <w:rsid w:val="00FB28FF"/>
    <w:rsid w:val="00FC5184"/>
    <w:rsid w:val="00FC58F7"/>
    <w:rsid w:val="00FC675F"/>
    <w:rsid w:val="00FC7E74"/>
    <w:rsid w:val="00FC7F43"/>
    <w:rsid w:val="00FD0C52"/>
    <w:rsid w:val="00FD1144"/>
    <w:rsid w:val="00FD29AE"/>
    <w:rsid w:val="00FD4A79"/>
    <w:rsid w:val="00FD6873"/>
    <w:rsid w:val="00FD7B4A"/>
    <w:rsid w:val="00FE243D"/>
    <w:rsid w:val="00FE29BC"/>
    <w:rsid w:val="00FE3635"/>
    <w:rsid w:val="00FE6D18"/>
    <w:rsid w:val="00FF03C6"/>
    <w:rsid w:val="00FF0CD0"/>
    <w:rsid w:val="00FF1A81"/>
    <w:rsid w:val="00FF642A"/>
    <w:rsid w:val="00FF7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phone"/>
  <w:smartTagType w:namespaceuri="urn:schemas-microsoft-com:office:smarttags" w:name="date"/>
  <w:smartTagType w:namespaceuri="urn:schemas-microsoft-com:office:smarttags" w:name="address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ED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21464"/>
    <w:rPr>
      <w:color w:val="0000FF"/>
      <w:u w:val="single"/>
    </w:rPr>
  </w:style>
  <w:style w:type="table" w:styleId="TableGrid">
    <w:name w:val="Table Grid"/>
    <w:basedOn w:val="TableNormal"/>
    <w:rsid w:val="007E0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8877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reline@dhw.idaho.gov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E7E56C-937F-4459-9C49-90B3796B2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Program Information Form onlineversion2-BBMS.dotx</Template>
  <TotalTime>17</TotalTime>
  <Pages>2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Idaho Dept. of Health and Welfare</Company>
  <LinksUpToDate>false</LinksUpToDate>
  <CharactersWithSpaces>4460</CharactersWithSpaces>
  <SharedDoc>false</SharedDoc>
  <HLinks>
    <vt:vector size="6" baseType="variant">
      <vt:variant>
        <vt:i4>3801169</vt:i4>
      </vt:variant>
      <vt:variant>
        <vt:i4>179</vt:i4>
      </vt:variant>
      <vt:variant>
        <vt:i4>0</vt:i4>
      </vt:variant>
      <vt:variant>
        <vt:i4>5</vt:i4>
      </vt:variant>
      <vt:variant>
        <vt:lpwstr>mailto:careline@dhw.idaho.gov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Bairdr</cp:lastModifiedBy>
  <cp:revision>5</cp:revision>
  <cp:lastPrinted>2012-04-11T22:56:00Z</cp:lastPrinted>
  <dcterms:created xsi:type="dcterms:W3CDTF">2012-12-26T21:25:00Z</dcterms:created>
  <dcterms:modified xsi:type="dcterms:W3CDTF">2012-12-26T21:42:00Z</dcterms:modified>
</cp:coreProperties>
</file>